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67CBF" w14:textId="5D30BB51" w:rsidR="00C02CF1" w:rsidRPr="000E5DD3" w:rsidRDefault="00C02CF1" w:rsidP="008A711C">
      <w:pPr>
        <w:pStyle w:val="Note"/>
        <w:ind w:left="0" w:firstLine="0"/>
      </w:pPr>
      <w:r w:rsidRPr="000E5DD3">
        <w:rPr>
          <w:b/>
        </w:rPr>
        <w:t>Note:</w:t>
      </w:r>
      <w:r w:rsidR="00D25387">
        <w:t xml:space="preserve"> </w:t>
      </w:r>
      <w:r w:rsidRPr="000E5DD3">
        <w:t>The 2</w:t>
      </w:r>
      <w:r w:rsidRPr="000E5DD3">
        <w:rPr>
          <w:vertAlign w:val="superscript"/>
        </w:rPr>
        <w:t>nd</w:t>
      </w:r>
      <w:r w:rsidRPr="000E5DD3">
        <w:t xml:space="preserve"> Engineer or Chief Officer is responsible for issuing this permit </w:t>
      </w:r>
    </w:p>
    <w:p w14:paraId="2ADC7FC2" w14:textId="77777777" w:rsidR="001F3F97" w:rsidRPr="000E5DD3" w:rsidRDefault="002A150B" w:rsidP="00BC6640">
      <w:pPr>
        <w:spacing w:before="120" w:after="120"/>
        <w:rPr>
          <w:sz w:val="24"/>
          <w:szCs w:val="24"/>
        </w:rPr>
      </w:pPr>
      <w:r w:rsidRPr="000E5DD3">
        <w:rPr>
          <w:sz w:val="24"/>
          <w:szCs w:val="24"/>
        </w:rPr>
        <w:t xml:space="preserve">Location of </w:t>
      </w:r>
      <w:r w:rsidR="006753BD" w:rsidRPr="000E5DD3">
        <w:rPr>
          <w:sz w:val="24"/>
          <w:szCs w:val="24"/>
        </w:rPr>
        <w:t>work</w:t>
      </w:r>
      <w:r w:rsidR="001F3F97" w:rsidRPr="000E5DD3">
        <w:rPr>
          <w:sz w:val="24"/>
          <w:szCs w:val="24"/>
        </w:rPr>
        <w:t>:</w:t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5E5048" w:rsidRPr="000E5DD3">
        <w:rPr>
          <w:sz w:val="24"/>
          <w:szCs w:val="24"/>
          <w:u w:val="single"/>
        </w:rPr>
        <w:tab/>
      </w:r>
      <w:r w:rsidR="005E5048" w:rsidRPr="000E5DD3">
        <w:rPr>
          <w:sz w:val="24"/>
          <w:szCs w:val="24"/>
          <w:u w:val="single"/>
        </w:rPr>
        <w:tab/>
      </w:r>
    </w:p>
    <w:p w14:paraId="681DFD2E" w14:textId="77777777" w:rsidR="002A150B" w:rsidRPr="000E5DD3" w:rsidRDefault="00D13BE4" w:rsidP="00BC6640">
      <w:pPr>
        <w:spacing w:before="120" w:after="120"/>
        <w:rPr>
          <w:sz w:val="24"/>
          <w:szCs w:val="24"/>
        </w:rPr>
      </w:pPr>
      <w:r w:rsidRPr="000E5DD3">
        <w:rPr>
          <w:sz w:val="24"/>
          <w:szCs w:val="24"/>
        </w:rPr>
        <w:t xml:space="preserve">Reason for </w:t>
      </w:r>
      <w:r w:rsidR="002A150B" w:rsidRPr="000E5DD3">
        <w:rPr>
          <w:sz w:val="24"/>
          <w:szCs w:val="24"/>
        </w:rPr>
        <w:t>proposed work</w:t>
      </w:r>
      <w:r w:rsidRPr="000E5DD3">
        <w:rPr>
          <w:sz w:val="24"/>
          <w:szCs w:val="24"/>
        </w:rPr>
        <w:t>:</w:t>
      </w:r>
      <w:r w:rsidRPr="000E5DD3">
        <w:rPr>
          <w:sz w:val="24"/>
          <w:szCs w:val="24"/>
          <w:u w:val="single"/>
        </w:rPr>
        <w:t xml:space="preserve"> </w:t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</w:p>
    <w:p w14:paraId="6186C765" w14:textId="77777777" w:rsidR="002A150B" w:rsidRPr="000E5DD3" w:rsidRDefault="002A150B" w:rsidP="00BC6640">
      <w:pPr>
        <w:spacing w:before="120" w:after="120"/>
        <w:rPr>
          <w:sz w:val="24"/>
          <w:szCs w:val="24"/>
          <w:u w:val="single"/>
        </w:rPr>
      </w:pPr>
      <w:r w:rsidRPr="000E5DD3">
        <w:rPr>
          <w:sz w:val="24"/>
          <w:szCs w:val="24"/>
        </w:rPr>
        <w:t>Description of Work:</w:t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</w:p>
    <w:p w14:paraId="0A9C46EF" w14:textId="13444AF2" w:rsidR="006753BD" w:rsidRPr="000E5DD3" w:rsidRDefault="005E5048" w:rsidP="00BC6640">
      <w:pPr>
        <w:spacing w:before="120" w:after="120"/>
        <w:rPr>
          <w:sz w:val="24"/>
          <w:szCs w:val="24"/>
          <w:u w:val="single"/>
        </w:rPr>
      </w:pPr>
      <w:r w:rsidRPr="000E5DD3">
        <w:rPr>
          <w:sz w:val="24"/>
          <w:szCs w:val="24"/>
        </w:rPr>
        <w:t>Tools to be used for w</w:t>
      </w:r>
      <w:r w:rsidR="006753BD" w:rsidRPr="000E5DD3">
        <w:rPr>
          <w:sz w:val="24"/>
          <w:szCs w:val="24"/>
        </w:rPr>
        <w:t>ork:</w:t>
      </w:r>
      <w:r w:rsidR="006753BD" w:rsidRPr="000E5DD3">
        <w:rPr>
          <w:sz w:val="24"/>
          <w:szCs w:val="24"/>
          <w:u w:val="single"/>
        </w:rPr>
        <w:tab/>
      </w:r>
      <w:r w:rsidR="006753BD" w:rsidRPr="000E5DD3">
        <w:rPr>
          <w:sz w:val="24"/>
          <w:szCs w:val="24"/>
          <w:u w:val="single"/>
        </w:rPr>
        <w:tab/>
      </w:r>
      <w:r w:rsidR="006753BD" w:rsidRPr="000E5DD3">
        <w:rPr>
          <w:sz w:val="24"/>
          <w:szCs w:val="24"/>
          <w:u w:val="single"/>
        </w:rPr>
        <w:tab/>
      </w:r>
      <w:r w:rsidR="006753BD" w:rsidRPr="000E5DD3">
        <w:rPr>
          <w:sz w:val="24"/>
          <w:szCs w:val="24"/>
          <w:u w:val="single"/>
        </w:rPr>
        <w:tab/>
      </w:r>
      <w:r w:rsidR="006753BD" w:rsidRPr="000E5DD3">
        <w:rPr>
          <w:sz w:val="24"/>
          <w:szCs w:val="24"/>
          <w:u w:val="single"/>
        </w:rPr>
        <w:tab/>
      </w:r>
      <w:r w:rsidR="006753BD" w:rsidRPr="000E5DD3">
        <w:rPr>
          <w:sz w:val="24"/>
          <w:szCs w:val="24"/>
          <w:u w:val="single"/>
        </w:rPr>
        <w:tab/>
      </w:r>
      <w:r w:rsidR="006753BD" w:rsidRPr="000E5DD3">
        <w:rPr>
          <w:sz w:val="24"/>
          <w:szCs w:val="24"/>
          <w:u w:val="single"/>
        </w:rPr>
        <w:tab/>
      </w:r>
      <w:r w:rsidR="002D7F96" w:rsidRPr="000E5DD3">
        <w:rPr>
          <w:sz w:val="24"/>
          <w:szCs w:val="24"/>
          <w:u w:val="single"/>
        </w:rPr>
        <w:tab/>
      </w:r>
      <w:r w:rsidR="002D7F96" w:rsidRPr="000E5DD3">
        <w:rPr>
          <w:sz w:val="24"/>
          <w:szCs w:val="24"/>
          <w:u w:val="single"/>
        </w:rPr>
        <w:tab/>
      </w:r>
    </w:p>
    <w:p w14:paraId="2859FF1D" w14:textId="67972BC7" w:rsidR="005C7E11" w:rsidRPr="000E5DD3" w:rsidRDefault="005C7E11" w:rsidP="00BC6640">
      <w:pPr>
        <w:pStyle w:val="FirstLevel"/>
        <w:numPr>
          <w:ilvl w:val="0"/>
          <w:numId w:val="0"/>
        </w:numPr>
        <w:spacing w:before="120" w:after="120"/>
        <w:ind w:left="397" w:hanging="397"/>
        <w:rPr>
          <w:sz w:val="24"/>
          <w:szCs w:val="24"/>
        </w:rPr>
      </w:pPr>
      <w:r w:rsidRPr="000E5DD3">
        <w:rPr>
          <w:sz w:val="24"/>
          <w:szCs w:val="24"/>
        </w:rPr>
        <w:t xml:space="preserve">Work permitted as per </w:t>
      </w:r>
      <w:r w:rsidR="00212E99">
        <w:rPr>
          <w:sz w:val="24"/>
          <w:szCs w:val="24"/>
        </w:rPr>
        <w:t>S</w:t>
      </w:r>
      <w:r w:rsidRPr="000E5DD3">
        <w:rPr>
          <w:sz w:val="24"/>
          <w:szCs w:val="24"/>
        </w:rPr>
        <w:t>MS instruction</w:t>
      </w:r>
      <w:r w:rsidR="00BC6640" w:rsidRPr="000E5DD3">
        <w:rPr>
          <w:sz w:val="24"/>
          <w:szCs w:val="24"/>
        </w:rPr>
        <w:t>: _____________________________</w:t>
      </w:r>
      <w:r w:rsidRPr="000E5DD3">
        <w:rPr>
          <w:sz w:val="24"/>
          <w:szCs w:val="24"/>
        </w:rPr>
        <w:t xml:space="preserve"> Yes </w:t>
      </w:r>
      <w:r w:rsidRPr="000E5DD3">
        <w:rPr>
          <w:sz w:val="24"/>
          <w:szCs w:val="24"/>
        </w:rPr>
        <w:sym w:font="Webdings" w:char="F063"/>
      </w:r>
      <w:r w:rsidR="00BC6640" w:rsidRPr="000E5DD3">
        <w:rPr>
          <w:sz w:val="24"/>
          <w:szCs w:val="24"/>
        </w:rPr>
        <w:t xml:space="preserve">  No </w:t>
      </w:r>
      <w:r w:rsidR="00BC6640" w:rsidRPr="000E5DD3">
        <w:rPr>
          <w:sz w:val="24"/>
          <w:szCs w:val="24"/>
        </w:rPr>
        <w:sym w:font="Webdings" w:char="F063"/>
      </w:r>
    </w:p>
    <w:p w14:paraId="1F9CCF88" w14:textId="77777777" w:rsidR="002A150B" w:rsidRPr="000E5DD3" w:rsidRDefault="002A150B" w:rsidP="00BC6640">
      <w:pPr>
        <w:spacing w:before="120" w:after="120"/>
        <w:rPr>
          <w:sz w:val="24"/>
          <w:szCs w:val="24"/>
          <w:u w:val="single"/>
        </w:rPr>
      </w:pPr>
      <w:r w:rsidRPr="000E5DD3">
        <w:rPr>
          <w:sz w:val="24"/>
          <w:szCs w:val="24"/>
        </w:rPr>
        <w:t>Special Conditions:</w:t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  <w:r w:rsidR="00A94411" w:rsidRPr="000E5DD3">
        <w:rPr>
          <w:sz w:val="24"/>
          <w:szCs w:val="24"/>
          <w:u w:val="single"/>
        </w:rPr>
        <w:tab/>
      </w:r>
    </w:p>
    <w:p w14:paraId="5DD25FA2" w14:textId="5A9A9968" w:rsidR="006753BD" w:rsidRPr="000E5DD3" w:rsidRDefault="006753BD" w:rsidP="00BC6640">
      <w:pPr>
        <w:spacing w:before="120" w:after="120"/>
        <w:rPr>
          <w:sz w:val="24"/>
          <w:szCs w:val="24"/>
          <w:u w:val="single"/>
        </w:rPr>
      </w:pPr>
      <w:r w:rsidRPr="000E5DD3">
        <w:rPr>
          <w:sz w:val="24"/>
          <w:szCs w:val="24"/>
        </w:rPr>
        <w:t>Tool operator(s):</w:t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="002D7F96" w:rsidRPr="000E5DD3">
        <w:rPr>
          <w:sz w:val="24"/>
          <w:szCs w:val="24"/>
          <w:u w:val="single"/>
        </w:rPr>
        <w:tab/>
      </w:r>
      <w:r w:rsidR="002D7F96" w:rsidRPr="000E5DD3">
        <w:rPr>
          <w:sz w:val="24"/>
          <w:szCs w:val="24"/>
          <w:u w:val="single"/>
        </w:rPr>
        <w:tab/>
      </w:r>
      <w:r w:rsidR="002D7F96" w:rsidRPr="000E5DD3">
        <w:rPr>
          <w:sz w:val="24"/>
          <w:szCs w:val="24"/>
          <w:u w:val="single"/>
        </w:rPr>
        <w:tab/>
      </w:r>
      <w:r w:rsidR="002D7F96">
        <w:rPr>
          <w:sz w:val="24"/>
          <w:szCs w:val="24"/>
          <w:u w:val="single"/>
        </w:rPr>
        <w:t xml:space="preserve"> </w:t>
      </w:r>
      <w:r w:rsidR="002D7F96">
        <w:rPr>
          <w:sz w:val="24"/>
          <w:szCs w:val="24"/>
          <w:u w:val="single"/>
        </w:rPr>
        <w:t xml:space="preserve"> </w:t>
      </w:r>
    </w:p>
    <w:p w14:paraId="6AABB1C6" w14:textId="77777777" w:rsidR="006753BD" w:rsidRPr="000E5DD3" w:rsidRDefault="006753BD" w:rsidP="00BC6640">
      <w:pPr>
        <w:spacing w:before="120" w:after="120"/>
        <w:rPr>
          <w:sz w:val="24"/>
          <w:szCs w:val="24"/>
          <w:u w:val="single"/>
        </w:rPr>
      </w:pPr>
      <w:r w:rsidRPr="000E5DD3">
        <w:rPr>
          <w:color w:val="FFFFFF" w:themeColor="background1"/>
          <w:sz w:val="24"/>
          <w:szCs w:val="24"/>
          <w:u w:val="single"/>
        </w:rPr>
        <w:tab/>
      </w:r>
      <w:r w:rsidRPr="000E5DD3">
        <w:rPr>
          <w:color w:val="FFFFFF" w:themeColor="background1"/>
          <w:sz w:val="24"/>
          <w:szCs w:val="24"/>
          <w:u w:val="single"/>
        </w:rPr>
        <w:tab/>
      </w:r>
      <w:r w:rsidR="00BC6640" w:rsidRPr="000E5DD3">
        <w:rPr>
          <w:color w:val="FFFFFF" w:themeColor="background1"/>
          <w:sz w:val="24"/>
          <w:szCs w:val="24"/>
          <w:u w:val="single"/>
        </w:rPr>
        <w:t xml:space="preserve">       </w:t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</w:p>
    <w:p w14:paraId="57CFF6A9" w14:textId="77777777" w:rsidR="006753BD" w:rsidRPr="000E5DD3" w:rsidRDefault="006753BD" w:rsidP="00BC6640">
      <w:pPr>
        <w:spacing w:before="120" w:after="120"/>
        <w:rPr>
          <w:sz w:val="24"/>
          <w:szCs w:val="24"/>
          <w:u w:val="single"/>
        </w:rPr>
      </w:pPr>
      <w:r w:rsidRPr="000E5DD3">
        <w:rPr>
          <w:color w:val="FFFFFF" w:themeColor="background1"/>
          <w:sz w:val="24"/>
          <w:szCs w:val="24"/>
          <w:u w:val="single"/>
        </w:rPr>
        <w:tab/>
      </w:r>
      <w:r w:rsidRPr="000E5DD3">
        <w:rPr>
          <w:color w:val="FFFFFF" w:themeColor="background1"/>
          <w:sz w:val="24"/>
          <w:szCs w:val="24"/>
          <w:u w:val="single"/>
        </w:rPr>
        <w:tab/>
      </w:r>
      <w:r w:rsidR="00BC6640" w:rsidRPr="000E5DD3">
        <w:rPr>
          <w:color w:val="FFFFFF" w:themeColor="background1"/>
          <w:sz w:val="24"/>
          <w:szCs w:val="24"/>
          <w:u w:val="single"/>
        </w:rPr>
        <w:t xml:space="preserve">      </w:t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</w:p>
    <w:p w14:paraId="6036834A" w14:textId="77777777" w:rsidR="00F86ACF" w:rsidRPr="000E5DD3" w:rsidRDefault="00F86ACF" w:rsidP="00BC6640">
      <w:pPr>
        <w:spacing w:before="120" w:after="120"/>
        <w:rPr>
          <w:sz w:val="24"/>
          <w:szCs w:val="24"/>
          <w:u w:val="single"/>
        </w:rPr>
      </w:pPr>
      <w:r w:rsidRPr="000E5DD3">
        <w:rPr>
          <w:color w:val="FFFFFF" w:themeColor="background1"/>
          <w:sz w:val="24"/>
          <w:szCs w:val="24"/>
          <w:u w:val="single"/>
        </w:rPr>
        <w:tab/>
      </w:r>
      <w:r w:rsidRPr="000E5DD3">
        <w:rPr>
          <w:color w:val="FFFFFF" w:themeColor="background1"/>
          <w:sz w:val="24"/>
          <w:szCs w:val="24"/>
          <w:u w:val="single"/>
        </w:rPr>
        <w:tab/>
      </w:r>
      <w:r w:rsidR="00BC6640" w:rsidRPr="000E5DD3">
        <w:rPr>
          <w:color w:val="FFFFFF" w:themeColor="background1"/>
          <w:sz w:val="24"/>
          <w:szCs w:val="24"/>
          <w:u w:val="single"/>
        </w:rPr>
        <w:t xml:space="preserve">      </w:t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  <w:r w:rsidRPr="000E5DD3">
        <w:rPr>
          <w:sz w:val="24"/>
          <w:szCs w:val="24"/>
          <w:u w:val="single"/>
        </w:rPr>
        <w:tab/>
      </w:r>
    </w:p>
    <w:p w14:paraId="26579C2E" w14:textId="77777777" w:rsidR="00D13BE4" w:rsidRPr="000E5DD3" w:rsidRDefault="00D13BE4" w:rsidP="00D63711">
      <w:pPr>
        <w:pStyle w:val="ListHeading"/>
        <w:numPr>
          <w:ilvl w:val="0"/>
          <w:numId w:val="3"/>
        </w:numPr>
        <w:rPr>
          <w:sz w:val="16"/>
          <w:szCs w:val="16"/>
        </w:rPr>
      </w:pPr>
      <w:r w:rsidRPr="000E5DD3">
        <w:t xml:space="preserve">Permit Validity </w:t>
      </w:r>
    </w:p>
    <w:p w14:paraId="0A0F5294" w14:textId="77777777" w:rsidR="001F3F97" w:rsidRPr="000E5DD3" w:rsidRDefault="005E5048" w:rsidP="008A711C">
      <w:pPr>
        <w:pStyle w:val="WarningBody"/>
        <w:ind w:left="0" w:firstLine="0"/>
        <w:rPr>
          <w:sz w:val="22"/>
          <w:szCs w:val="22"/>
        </w:rPr>
      </w:pPr>
      <w:r w:rsidRPr="000E5DD3">
        <w:rPr>
          <w:sz w:val="22"/>
          <w:szCs w:val="22"/>
        </w:rPr>
        <w:t>This permit is valid for maximum of 12 hours</w:t>
      </w:r>
    </w:p>
    <w:p w14:paraId="08DF9E48" w14:textId="77777777" w:rsidR="00C90683" w:rsidRPr="000E5DD3" w:rsidRDefault="00212F4F" w:rsidP="005E5048">
      <w:r w:rsidRPr="000E5DD3">
        <w:t>P</w:t>
      </w:r>
      <w:r w:rsidR="001F3F97" w:rsidRPr="000E5DD3">
        <w:t>ermit valid</w:t>
      </w:r>
      <w:r w:rsidR="0032397C" w:rsidRPr="000E5DD3">
        <w:t>:</w:t>
      </w:r>
    </w:p>
    <w:p w14:paraId="05C7F193" w14:textId="77777777" w:rsidR="001F3F97" w:rsidRPr="000E5DD3" w:rsidRDefault="00C90683" w:rsidP="001F3F97">
      <w:pPr>
        <w:rPr>
          <w:u w:val="single"/>
        </w:rPr>
      </w:pPr>
      <w:r w:rsidRPr="000E5DD3">
        <w:t xml:space="preserve">From </w:t>
      </w:r>
      <w:r w:rsidR="0032397C" w:rsidRPr="000E5DD3">
        <w:t>(Date</w:t>
      </w:r>
      <w:r w:rsidRPr="000E5DD3">
        <w:t xml:space="preserve"> / Time)</w:t>
      </w:r>
      <w:r w:rsidR="00D13BE4" w:rsidRPr="000E5DD3">
        <w:t>:</w:t>
      </w:r>
      <w:r w:rsidR="001F3F97" w:rsidRPr="000E5DD3">
        <w:t xml:space="preserve"> </w:t>
      </w:r>
      <w:r w:rsidRPr="000E5DD3">
        <w:rPr>
          <w:u w:val="single"/>
        </w:rPr>
        <w:tab/>
      </w:r>
      <w:r w:rsidRPr="000E5DD3">
        <w:rPr>
          <w:u w:val="single"/>
        </w:rPr>
        <w:tab/>
      </w:r>
      <w:r w:rsidRPr="000E5DD3">
        <w:rPr>
          <w:u w:val="single"/>
        </w:rPr>
        <w:tab/>
      </w:r>
      <w:r w:rsidRPr="000E5DD3">
        <w:rPr>
          <w:u w:val="single"/>
        </w:rPr>
        <w:tab/>
        <w:t xml:space="preserve">  </w:t>
      </w:r>
      <w:r w:rsidRPr="000E5DD3">
        <w:t>To (Date/Time):</w:t>
      </w:r>
      <w:r w:rsidR="001F3F97" w:rsidRPr="000E5DD3">
        <w:t xml:space="preserve"> </w:t>
      </w:r>
      <w:r w:rsidRPr="000E5DD3">
        <w:rPr>
          <w:u w:val="single"/>
        </w:rPr>
        <w:tab/>
      </w:r>
      <w:r w:rsidRPr="000E5DD3">
        <w:rPr>
          <w:u w:val="single"/>
        </w:rPr>
        <w:tab/>
      </w:r>
      <w:r w:rsidRPr="000E5DD3">
        <w:rPr>
          <w:u w:val="single"/>
        </w:rPr>
        <w:tab/>
      </w:r>
      <w:r w:rsidR="00D13BE4" w:rsidRPr="000E5DD3">
        <w:rPr>
          <w:u w:val="single"/>
        </w:rPr>
        <w:t xml:space="preserve">      </w:t>
      </w:r>
      <w:r w:rsidRPr="000E5DD3">
        <w:rPr>
          <w:u w:val="single"/>
        </w:rPr>
        <w:tab/>
      </w:r>
    </w:p>
    <w:p w14:paraId="628B3778" w14:textId="77777777" w:rsidR="00936125" w:rsidRPr="000E5DD3" w:rsidRDefault="00936125" w:rsidP="00D63711">
      <w:pPr>
        <w:pStyle w:val="ListHeading"/>
        <w:numPr>
          <w:ilvl w:val="0"/>
          <w:numId w:val="3"/>
        </w:numPr>
      </w:pPr>
      <w:r w:rsidRPr="000E5DD3">
        <w:t>Preparation</w:t>
      </w:r>
    </w:p>
    <w:p w14:paraId="11DBD0BC" w14:textId="5BAFCB48" w:rsidR="00936125" w:rsidRPr="000E5DD3" w:rsidRDefault="005E5048" w:rsidP="00D63711">
      <w:pPr>
        <w:pStyle w:val="FirstLevel"/>
        <w:ind w:left="510"/>
      </w:pPr>
      <w:r w:rsidRPr="000E5DD3">
        <w:t>Task and l</w:t>
      </w:r>
      <w:r w:rsidR="00936125" w:rsidRPr="000E5DD3">
        <w:t>ocation</w:t>
      </w:r>
      <w:r w:rsidRPr="000E5DD3">
        <w:t>-</w:t>
      </w:r>
      <w:r w:rsidR="00936125" w:rsidRPr="000E5DD3">
        <w:t xml:space="preserve">specific </w:t>
      </w:r>
      <w:r w:rsidR="006E7094" w:rsidRPr="000E5DD3">
        <w:t>JSA</w:t>
      </w:r>
      <w:r w:rsidR="000E5DD3" w:rsidRPr="000E5DD3">
        <w:t xml:space="preserve"> (</w:t>
      </w:r>
      <w:r w:rsidR="000E5DD3" w:rsidRPr="00212E99">
        <w:t>JSA Ref # :</w:t>
      </w:r>
      <w:r w:rsidR="000E5DD3" w:rsidRPr="000E5DD3">
        <w:t xml:space="preserve">           )</w:t>
      </w:r>
      <w:r w:rsidR="00936125" w:rsidRPr="000E5DD3">
        <w:rPr>
          <w:szCs w:val="28"/>
        </w:rPr>
        <w:tab/>
        <w:t>Completed</w:t>
      </w:r>
      <w:r w:rsidR="00936125" w:rsidRPr="000E5DD3">
        <w:rPr>
          <w:sz w:val="22"/>
        </w:rPr>
        <w:t xml:space="preserve">   </w:t>
      </w:r>
      <w:r w:rsidR="00936125" w:rsidRPr="000E5DD3">
        <w:rPr>
          <w:sz w:val="22"/>
        </w:rPr>
        <w:sym w:font="Webdings" w:char="F063"/>
      </w:r>
    </w:p>
    <w:p w14:paraId="38E3837B" w14:textId="77777777" w:rsidR="00936125" w:rsidRPr="000E5DD3" w:rsidRDefault="005E5048" w:rsidP="00D63711">
      <w:pPr>
        <w:pStyle w:val="FirstLevel"/>
        <w:ind w:left="510"/>
      </w:pPr>
      <w:r w:rsidRPr="000E5DD3">
        <w:t>Tool operator(</w:t>
      </w:r>
      <w:r w:rsidR="00936125" w:rsidRPr="000E5DD3">
        <w:t>s</w:t>
      </w:r>
      <w:r w:rsidRPr="000E5DD3">
        <w:t>)</w:t>
      </w:r>
      <w:r w:rsidR="00936125" w:rsidRPr="000E5DD3">
        <w:tab/>
        <w:t>Trained</w:t>
      </w:r>
      <w:r w:rsidR="00936125" w:rsidRPr="000E5DD3">
        <w:rPr>
          <w:szCs w:val="28"/>
        </w:rPr>
        <w:t xml:space="preserve"> </w:t>
      </w:r>
      <w:r w:rsidR="00936125" w:rsidRPr="000E5DD3">
        <w:rPr>
          <w:sz w:val="22"/>
        </w:rPr>
        <w:t xml:space="preserve"> </w:t>
      </w:r>
      <w:r w:rsidR="00936125" w:rsidRPr="000E5DD3">
        <w:rPr>
          <w:sz w:val="22"/>
        </w:rPr>
        <w:sym w:font="Webdings" w:char="F063"/>
      </w:r>
    </w:p>
    <w:p w14:paraId="0B37CE98" w14:textId="77777777" w:rsidR="00936125" w:rsidRPr="000E5DD3" w:rsidRDefault="005E5048" w:rsidP="00D63711">
      <w:pPr>
        <w:pStyle w:val="FirstLevel"/>
        <w:ind w:left="510"/>
      </w:pPr>
      <w:r w:rsidRPr="000E5DD3">
        <w:t>Fatigue management (r</w:t>
      </w:r>
      <w:r w:rsidR="00936125" w:rsidRPr="000E5DD3">
        <w:t>est hours)</w:t>
      </w:r>
      <w:r w:rsidR="00936125" w:rsidRPr="000E5DD3">
        <w:tab/>
        <w:t xml:space="preserve">Checked </w:t>
      </w:r>
      <w:r w:rsidR="00936125" w:rsidRPr="000E5DD3">
        <w:rPr>
          <w:sz w:val="22"/>
        </w:rPr>
        <w:sym w:font="Webdings" w:char="F063"/>
      </w:r>
    </w:p>
    <w:p w14:paraId="76FD4693" w14:textId="77777777" w:rsidR="00936125" w:rsidRPr="000E5DD3" w:rsidRDefault="005E5048" w:rsidP="00D63711">
      <w:pPr>
        <w:pStyle w:val="FirstLevel"/>
        <w:ind w:left="510"/>
      </w:pPr>
      <w:r w:rsidRPr="000E5DD3">
        <w:t>Tool i</w:t>
      </w:r>
      <w:r w:rsidR="00936125" w:rsidRPr="000E5DD3">
        <w:t>ntegrity</w:t>
      </w:r>
      <w:r w:rsidR="00936125" w:rsidRPr="000E5DD3">
        <w:tab/>
      </w:r>
      <w:bookmarkStart w:id="0" w:name="_Hlk494871307"/>
      <w:r w:rsidR="00936125" w:rsidRPr="000E5DD3">
        <w:rPr>
          <w:szCs w:val="28"/>
        </w:rPr>
        <w:t>Inspected</w:t>
      </w:r>
      <w:r w:rsidR="00936125" w:rsidRPr="000E5DD3">
        <w:rPr>
          <w:sz w:val="22"/>
        </w:rPr>
        <w:t xml:space="preserve">   </w:t>
      </w:r>
      <w:r w:rsidR="00936125" w:rsidRPr="000E5DD3">
        <w:rPr>
          <w:sz w:val="22"/>
        </w:rPr>
        <w:sym w:font="Webdings" w:char="F063"/>
      </w:r>
    </w:p>
    <w:bookmarkEnd w:id="0"/>
    <w:p w14:paraId="6D897FCB" w14:textId="77777777" w:rsidR="003D586E" w:rsidRPr="000E5DD3" w:rsidRDefault="003D586E" w:rsidP="003D586E">
      <w:pPr>
        <w:pStyle w:val="SecondLevel"/>
      </w:pPr>
      <w:r w:rsidRPr="000E5DD3">
        <w:t xml:space="preserve">Portable </w:t>
      </w:r>
      <w:r w:rsidR="005E5048" w:rsidRPr="000E5DD3">
        <w:t>power cutting tools</w:t>
      </w:r>
    </w:p>
    <w:p w14:paraId="4EF87B77" w14:textId="77777777" w:rsidR="00BB6518" w:rsidRPr="000E5DD3" w:rsidRDefault="005E5048" w:rsidP="00BB6518">
      <w:pPr>
        <w:pStyle w:val="ThirdLevel"/>
        <w:rPr>
          <w:rFonts w:asciiTheme="minorHAnsi" w:hAnsiTheme="minorHAnsi"/>
          <w:szCs w:val="24"/>
        </w:rPr>
      </w:pPr>
      <w:bookmarkStart w:id="1" w:name="_Hlk494870664"/>
      <w:r w:rsidRPr="000E5DD3">
        <w:rPr>
          <w:rFonts w:asciiTheme="minorHAnsi" w:hAnsiTheme="minorHAnsi"/>
          <w:szCs w:val="24"/>
        </w:rPr>
        <w:t>Check a</w:t>
      </w:r>
      <w:r w:rsidR="00BB6518" w:rsidRPr="000E5DD3">
        <w:rPr>
          <w:rFonts w:asciiTheme="minorHAnsi" w:hAnsiTheme="minorHAnsi"/>
          <w:szCs w:val="24"/>
        </w:rPr>
        <w:t xml:space="preserve">tmosphere </w:t>
      </w:r>
      <w:r w:rsidRPr="000E5DD3">
        <w:rPr>
          <w:rFonts w:asciiTheme="minorHAnsi" w:hAnsiTheme="minorHAnsi"/>
          <w:szCs w:val="24"/>
        </w:rPr>
        <w:t xml:space="preserve">for explosive gases, if </w:t>
      </w:r>
      <w:r w:rsidR="00BB6518" w:rsidRPr="000E5DD3">
        <w:rPr>
          <w:rFonts w:asciiTheme="minorHAnsi" w:hAnsiTheme="minorHAnsi"/>
          <w:szCs w:val="24"/>
        </w:rPr>
        <w:t>tool</w:t>
      </w:r>
      <w:r w:rsidRPr="000E5DD3">
        <w:rPr>
          <w:rFonts w:asciiTheme="minorHAnsi" w:hAnsiTheme="minorHAnsi"/>
          <w:szCs w:val="24"/>
        </w:rPr>
        <w:t xml:space="preserve">s are </w:t>
      </w:r>
      <w:r w:rsidR="00BB6518" w:rsidRPr="000E5DD3">
        <w:rPr>
          <w:rFonts w:asciiTheme="minorHAnsi" w:hAnsiTheme="minorHAnsi"/>
          <w:szCs w:val="24"/>
        </w:rPr>
        <w:t>used outside</w:t>
      </w:r>
      <w:r w:rsidRPr="000E5DD3">
        <w:rPr>
          <w:rFonts w:asciiTheme="minorHAnsi" w:hAnsiTheme="minorHAnsi"/>
          <w:szCs w:val="24"/>
        </w:rPr>
        <w:t xml:space="preserve"> the</w:t>
      </w:r>
      <w:r w:rsidR="00BB6518" w:rsidRPr="000E5DD3">
        <w:rPr>
          <w:rFonts w:asciiTheme="minorHAnsi" w:hAnsiTheme="minorHAnsi"/>
          <w:szCs w:val="24"/>
        </w:rPr>
        <w:t xml:space="preserve"> ER workshop</w:t>
      </w:r>
    </w:p>
    <w:p w14:paraId="2DA573A6" w14:textId="77777777" w:rsidR="003D586E" w:rsidRPr="000E5DD3" w:rsidRDefault="005E5048" w:rsidP="003D586E">
      <w:pPr>
        <w:pStyle w:val="ThirdLevel"/>
        <w:rPr>
          <w:rFonts w:asciiTheme="minorHAnsi" w:hAnsiTheme="minorHAnsi"/>
          <w:szCs w:val="24"/>
        </w:rPr>
      </w:pPr>
      <w:r w:rsidRPr="000E5DD3">
        <w:rPr>
          <w:rFonts w:asciiTheme="minorHAnsi" w:hAnsiTheme="minorHAnsi"/>
          <w:szCs w:val="24"/>
        </w:rPr>
        <w:t>Ensure c</w:t>
      </w:r>
      <w:r w:rsidR="003D586E" w:rsidRPr="000E5DD3">
        <w:rPr>
          <w:rFonts w:asciiTheme="minorHAnsi" w:hAnsiTheme="minorHAnsi"/>
          <w:szCs w:val="24"/>
        </w:rPr>
        <w:t xml:space="preserve">orrect cutting disc </w:t>
      </w:r>
      <w:r w:rsidRPr="000E5DD3">
        <w:rPr>
          <w:rFonts w:asciiTheme="minorHAnsi" w:hAnsiTheme="minorHAnsi"/>
          <w:szCs w:val="24"/>
        </w:rPr>
        <w:t xml:space="preserve">is used </w:t>
      </w:r>
      <w:r w:rsidR="003D586E" w:rsidRPr="000E5DD3">
        <w:rPr>
          <w:rFonts w:asciiTheme="minorHAnsi" w:hAnsiTheme="minorHAnsi"/>
          <w:szCs w:val="24"/>
        </w:rPr>
        <w:t>for intended material</w:t>
      </w:r>
    </w:p>
    <w:p w14:paraId="3F5284F7" w14:textId="77777777" w:rsidR="003D586E" w:rsidRPr="000E5DD3" w:rsidRDefault="003D586E" w:rsidP="003D586E">
      <w:pPr>
        <w:pStyle w:val="ThirdLevel"/>
        <w:rPr>
          <w:rFonts w:asciiTheme="minorHAnsi" w:hAnsiTheme="minorHAnsi"/>
          <w:szCs w:val="24"/>
        </w:rPr>
      </w:pPr>
      <w:r w:rsidRPr="000E5DD3">
        <w:rPr>
          <w:rFonts w:asciiTheme="minorHAnsi" w:hAnsiTheme="minorHAnsi"/>
          <w:szCs w:val="24"/>
        </w:rPr>
        <w:t>C</w:t>
      </w:r>
      <w:r w:rsidR="005E5048" w:rsidRPr="000E5DD3">
        <w:rPr>
          <w:rFonts w:asciiTheme="minorHAnsi" w:hAnsiTheme="minorHAnsi"/>
          <w:szCs w:val="24"/>
        </w:rPr>
        <w:t xml:space="preserve">heck </w:t>
      </w:r>
      <w:r w:rsidRPr="000E5DD3">
        <w:rPr>
          <w:rFonts w:asciiTheme="minorHAnsi" w:hAnsiTheme="minorHAnsi"/>
          <w:szCs w:val="24"/>
        </w:rPr>
        <w:t>RPM rating</w:t>
      </w:r>
      <w:r w:rsidR="005E5048" w:rsidRPr="000E5DD3">
        <w:rPr>
          <w:rFonts w:asciiTheme="minorHAnsi" w:hAnsiTheme="minorHAnsi"/>
          <w:szCs w:val="24"/>
        </w:rPr>
        <w:t xml:space="preserve"> is correct</w:t>
      </w:r>
    </w:p>
    <w:p w14:paraId="5BC3D384" w14:textId="77777777" w:rsidR="003D586E" w:rsidRPr="000E5DD3" w:rsidRDefault="003D586E" w:rsidP="003D586E">
      <w:pPr>
        <w:pStyle w:val="ThirdLevel"/>
        <w:rPr>
          <w:rFonts w:asciiTheme="minorHAnsi" w:hAnsiTheme="minorHAnsi"/>
          <w:szCs w:val="24"/>
        </w:rPr>
      </w:pPr>
      <w:r w:rsidRPr="000E5DD3">
        <w:rPr>
          <w:rFonts w:asciiTheme="minorHAnsi" w:hAnsiTheme="minorHAnsi"/>
          <w:szCs w:val="24"/>
        </w:rPr>
        <w:t>C</w:t>
      </w:r>
      <w:r w:rsidR="005E5048" w:rsidRPr="000E5DD3">
        <w:rPr>
          <w:rFonts w:asciiTheme="minorHAnsi" w:hAnsiTheme="minorHAnsi"/>
          <w:szCs w:val="24"/>
        </w:rPr>
        <w:t>heck c</w:t>
      </w:r>
      <w:r w:rsidRPr="000E5DD3">
        <w:rPr>
          <w:rFonts w:asciiTheme="minorHAnsi" w:hAnsiTheme="minorHAnsi"/>
          <w:szCs w:val="24"/>
        </w:rPr>
        <w:t>ondition of cutting disc</w:t>
      </w:r>
    </w:p>
    <w:p w14:paraId="02965C5A" w14:textId="77777777" w:rsidR="003D586E" w:rsidRPr="000E5DD3" w:rsidRDefault="005E5048" w:rsidP="003D586E">
      <w:pPr>
        <w:pStyle w:val="ThirdLevel"/>
        <w:rPr>
          <w:rFonts w:asciiTheme="minorHAnsi" w:hAnsiTheme="minorHAnsi"/>
          <w:szCs w:val="24"/>
        </w:rPr>
      </w:pPr>
      <w:r w:rsidRPr="000E5DD3">
        <w:rPr>
          <w:rFonts w:asciiTheme="minorHAnsi" w:hAnsiTheme="minorHAnsi"/>
          <w:szCs w:val="24"/>
        </w:rPr>
        <w:t>Check s</w:t>
      </w:r>
      <w:r w:rsidR="003D586E" w:rsidRPr="000E5DD3">
        <w:rPr>
          <w:rFonts w:asciiTheme="minorHAnsi" w:hAnsiTheme="minorHAnsi"/>
          <w:szCs w:val="24"/>
        </w:rPr>
        <w:t>ecuring of cutting disc to the machine</w:t>
      </w:r>
    </w:p>
    <w:p w14:paraId="5D61A3AA" w14:textId="77777777" w:rsidR="003D586E" w:rsidRPr="000E5DD3" w:rsidRDefault="005E5048" w:rsidP="003D586E">
      <w:pPr>
        <w:pStyle w:val="ThirdLevel"/>
        <w:rPr>
          <w:rFonts w:asciiTheme="minorHAnsi" w:hAnsiTheme="minorHAnsi"/>
          <w:szCs w:val="24"/>
        </w:rPr>
      </w:pPr>
      <w:r w:rsidRPr="000E5DD3">
        <w:rPr>
          <w:rFonts w:asciiTheme="minorHAnsi" w:hAnsiTheme="minorHAnsi"/>
          <w:szCs w:val="24"/>
        </w:rPr>
        <w:t>Confirm g</w:t>
      </w:r>
      <w:r w:rsidR="003D586E" w:rsidRPr="000E5DD3">
        <w:rPr>
          <w:rFonts w:asciiTheme="minorHAnsi" w:hAnsiTheme="minorHAnsi"/>
          <w:szCs w:val="24"/>
        </w:rPr>
        <w:t>uards in place</w:t>
      </w:r>
    </w:p>
    <w:p w14:paraId="05D088BB" w14:textId="77777777" w:rsidR="003D586E" w:rsidRPr="000E5DD3" w:rsidRDefault="005E5048" w:rsidP="003D586E">
      <w:pPr>
        <w:pStyle w:val="ThirdLevel"/>
        <w:rPr>
          <w:rFonts w:asciiTheme="minorHAnsi" w:hAnsiTheme="minorHAnsi"/>
          <w:szCs w:val="24"/>
        </w:rPr>
      </w:pPr>
      <w:r w:rsidRPr="000E5DD3">
        <w:rPr>
          <w:rFonts w:asciiTheme="minorHAnsi" w:hAnsiTheme="minorHAnsi"/>
          <w:szCs w:val="24"/>
        </w:rPr>
        <w:t>Confirm h</w:t>
      </w:r>
      <w:r w:rsidR="003D586E" w:rsidRPr="000E5DD3">
        <w:rPr>
          <w:rFonts w:asciiTheme="minorHAnsi" w:hAnsiTheme="minorHAnsi"/>
          <w:szCs w:val="24"/>
        </w:rPr>
        <w:t>andles in place</w:t>
      </w:r>
    </w:p>
    <w:p w14:paraId="2C1A1B7E" w14:textId="77777777" w:rsidR="003D586E" w:rsidRPr="000E5DD3" w:rsidRDefault="00BB6518" w:rsidP="003D586E">
      <w:pPr>
        <w:pStyle w:val="ThirdLevel"/>
        <w:rPr>
          <w:rFonts w:asciiTheme="minorHAnsi" w:hAnsiTheme="minorHAnsi"/>
          <w:szCs w:val="24"/>
        </w:rPr>
      </w:pPr>
      <w:r w:rsidRPr="000E5DD3">
        <w:rPr>
          <w:rFonts w:asciiTheme="minorHAnsi" w:hAnsiTheme="minorHAnsi"/>
          <w:szCs w:val="24"/>
        </w:rPr>
        <w:t>C</w:t>
      </w:r>
      <w:r w:rsidR="005E5048" w:rsidRPr="000E5DD3">
        <w:rPr>
          <w:rFonts w:asciiTheme="minorHAnsi" w:hAnsiTheme="minorHAnsi"/>
          <w:szCs w:val="24"/>
        </w:rPr>
        <w:t>heck c</w:t>
      </w:r>
      <w:r w:rsidRPr="000E5DD3">
        <w:rPr>
          <w:rFonts w:asciiTheme="minorHAnsi" w:hAnsiTheme="minorHAnsi"/>
          <w:szCs w:val="24"/>
        </w:rPr>
        <w:t>ondition of electrical cable or a</w:t>
      </w:r>
      <w:r w:rsidR="003D586E" w:rsidRPr="000E5DD3">
        <w:rPr>
          <w:rFonts w:asciiTheme="minorHAnsi" w:hAnsiTheme="minorHAnsi"/>
          <w:szCs w:val="24"/>
        </w:rPr>
        <w:t xml:space="preserve">ir </w:t>
      </w:r>
      <w:r w:rsidRPr="000E5DD3">
        <w:rPr>
          <w:rFonts w:asciiTheme="minorHAnsi" w:hAnsiTheme="minorHAnsi"/>
          <w:szCs w:val="24"/>
        </w:rPr>
        <w:t>h</w:t>
      </w:r>
      <w:r w:rsidR="003D586E" w:rsidRPr="000E5DD3">
        <w:rPr>
          <w:rFonts w:asciiTheme="minorHAnsi" w:hAnsiTheme="minorHAnsi"/>
          <w:szCs w:val="24"/>
        </w:rPr>
        <w:t>ose and fittings</w:t>
      </w:r>
    </w:p>
    <w:p w14:paraId="009D750A" w14:textId="77777777" w:rsidR="003D586E" w:rsidRPr="000E5DD3" w:rsidRDefault="005E5048" w:rsidP="003D586E">
      <w:pPr>
        <w:pStyle w:val="ThirdLevel"/>
        <w:rPr>
          <w:rFonts w:asciiTheme="minorHAnsi" w:hAnsiTheme="minorHAnsi"/>
          <w:szCs w:val="24"/>
        </w:rPr>
      </w:pPr>
      <w:r w:rsidRPr="000E5DD3">
        <w:rPr>
          <w:rFonts w:asciiTheme="minorHAnsi" w:hAnsiTheme="minorHAnsi"/>
          <w:szCs w:val="24"/>
        </w:rPr>
        <w:t>Test o</w:t>
      </w:r>
      <w:r w:rsidR="00BB6518" w:rsidRPr="000E5DD3">
        <w:rPr>
          <w:rFonts w:asciiTheme="minorHAnsi" w:hAnsiTheme="minorHAnsi"/>
          <w:szCs w:val="24"/>
        </w:rPr>
        <w:t xml:space="preserve">perating </w:t>
      </w:r>
      <w:r w:rsidRPr="000E5DD3">
        <w:rPr>
          <w:rFonts w:asciiTheme="minorHAnsi" w:hAnsiTheme="minorHAnsi"/>
          <w:szCs w:val="24"/>
        </w:rPr>
        <w:t>l</w:t>
      </w:r>
      <w:r w:rsidR="00BB6518" w:rsidRPr="000E5DD3">
        <w:rPr>
          <w:rFonts w:asciiTheme="minorHAnsi" w:hAnsiTheme="minorHAnsi"/>
          <w:szCs w:val="24"/>
        </w:rPr>
        <w:t>ever and/or emergency s</w:t>
      </w:r>
      <w:r w:rsidRPr="000E5DD3">
        <w:rPr>
          <w:rFonts w:asciiTheme="minorHAnsi" w:hAnsiTheme="minorHAnsi"/>
          <w:szCs w:val="24"/>
        </w:rPr>
        <w:t>top function</w:t>
      </w:r>
    </w:p>
    <w:p w14:paraId="339F9FF4" w14:textId="77777777" w:rsidR="00AA2968" w:rsidRPr="000E5DD3" w:rsidRDefault="00BB6518" w:rsidP="00072452">
      <w:pPr>
        <w:pStyle w:val="PlainText"/>
        <w:ind w:firstLine="720"/>
        <w:rPr>
          <w:rFonts w:asciiTheme="minorHAnsi" w:hAnsiTheme="minorHAnsi"/>
          <w:sz w:val="24"/>
          <w:szCs w:val="24"/>
        </w:rPr>
      </w:pPr>
      <w:r w:rsidRPr="000E5DD3">
        <w:rPr>
          <w:rFonts w:asciiTheme="minorHAnsi" w:hAnsiTheme="minorHAnsi"/>
          <w:sz w:val="24"/>
          <w:szCs w:val="24"/>
        </w:rPr>
        <w:t xml:space="preserve"> - </w:t>
      </w:r>
      <w:r w:rsidR="005E5048" w:rsidRPr="000E5DD3">
        <w:rPr>
          <w:rFonts w:asciiTheme="minorHAnsi" w:hAnsiTheme="minorHAnsi"/>
          <w:sz w:val="24"/>
          <w:szCs w:val="24"/>
        </w:rPr>
        <w:t>Disconnect power</w:t>
      </w:r>
      <w:r w:rsidRPr="000E5DD3">
        <w:rPr>
          <w:rFonts w:asciiTheme="minorHAnsi" w:hAnsiTheme="minorHAnsi"/>
          <w:sz w:val="24"/>
          <w:szCs w:val="24"/>
        </w:rPr>
        <w:t xml:space="preserve"> &amp; </w:t>
      </w:r>
      <w:r w:rsidR="005E5048" w:rsidRPr="000E5DD3">
        <w:rPr>
          <w:rFonts w:asciiTheme="minorHAnsi" w:hAnsiTheme="minorHAnsi"/>
          <w:sz w:val="24"/>
          <w:szCs w:val="24"/>
        </w:rPr>
        <w:t xml:space="preserve">secure </w:t>
      </w:r>
      <w:r w:rsidRPr="000E5DD3">
        <w:rPr>
          <w:rFonts w:asciiTheme="minorHAnsi" w:hAnsiTheme="minorHAnsi"/>
          <w:sz w:val="24"/>
          <w:szCs w:val="24"/>
        </w:rPr>
        <w:t>equipment during breaks</w:t>
      </w:r>
    </w:p>
    <w:p w14:paraId="0DC82AA3" w14:textId="77777777" w:rsidR="00AA2968" w:rsidRPr="000E5DD3" w:rsidRDefault="00AA2968" w:rsidP="00BB6518">
      <w:pPr>
        <w:pStyle w:val="PlainText"/>
        <w:ind w:firstLine="720"/>
        <w:rPr>
          <w:rFonts w:asciiTheme="minorHAnsi" w:hAnsiTheme="minorHAnsi"/>
          <w:sz w:val="24"/>
          <w:szCs w:val="24"/>
        </w:rPr>
      </w:pPr>
    </w:p>
    <w:bookmarkEnd w:id="1"/>
    <w:p w14:paraId="531869C5" w14:textId="77777777" w:rsidR="003D586E" w:rsidRPr="000E5DD3" w:rsidRDefault="003D586E" w:rsidP="003D586E">
      <w:pPr>
        <w:pStyle w:val="SecondLevel"/>
      </w:pPr>
      <w:r w:rsidRPr="000E5DD3">
        <w:lastRenderedPageBreak/>
        <w:t>Hydro blaster</w:t>
      </w:r>
    </w:p>
    <w:p w14:paraId="6A9E95C0" w14:textId="77777777" w:rsidR="003D586E" w:rsidRPr="000E5DD3" w:rsidRDefault="00AA2968" w:rsidP="003D586E">
      <w:pPr>
        <w:pStyle w:val="ThirdLevel"/>
      </w:pPr>
      <w:r w:rsidRPr="000E5DD3">
        <w:t xml:space="preserve">Check </w:t>
      </w:r>
      <w:r w:rsidR="003D586E" w:rsidRPr="000E5DD3">
        <w:t>safety devices</w:t>
      </w:r>
      <w:r w:rsidR="00BB6518" w:rsidRPr="000E5DD3">
        <w:t>, including emergency stop and r</w:t>
      </w:r>
      <w:r w:rsidR="003D586E" w:rsidRPr="000E5DD3">
        <w:t>elief/</w:t>
      </w:r>
      <w:r w:rsidR="00BB6518" w:rsidRPr="000E5DD3">
        <w:t xml:space="preserve"> b</w:t>
      </w:r>
      <w:r w:rsidR="003D586E" w:rsidRPr="000E5DD3">
        <w:t>y-pass valves</w:t>
      </w:r>
      <w:r w:rsidRPr="000E5DD3">
        <w:t xml:space="preserve"> are working</w:t>
      </w:r>
    </w:p>
    <w:p w14:paraId="60E3CD8D" w14:textId="706B2CFD" w:rsidR="003D586E" w:rsidRPr="000E5DD3" w:rsidRDefault="003D586E" w:rsidP="003D586E">
      <w:pPr>
        <w:pStyle w:val="ThirdLevel"/>
      </w:pPr>
      <w:r w:rsidRPr="000E5DD3">
        <w:t>C</w:t>
      </w:r>
      <w:r w:rsidR="00AA2968" w:rsidRPr="000E5DD3">
        <w:t>heck c</w:t>
      </w:r>
      <w:r w:rsidRPr="000E5DD3">
        <w:t>ondition of electrical fittings</w:t>
      </w:r>
      <w:r w:rsidR="00B50F27" w:rsidRPr="000E5DD3">
        <w:t xml:space="preserve"> – electrically continuously conductive and grounded</w:t>
      </w:r>
    </w:p>
    <w:p w14:paraId="5AA9DD6B" w14:textId="7036A56A" w:rsidR="00B50F27" w:rsidRPr="000E5DD3" w:rsidRDefault="00B50F27" w:rsidP="003D586E">
      <w:pPr>
        <w:pStyle w:val="ThirdLevel"/>
      </w:pPr>
      <w:r w:rsidRPr="000E5DD3">
        <w:t>Work area verified gas free &lt; 1% L</w:t>
      </w:r>
      <w:r w:rsidR="00B81FB8" w:rsidRPr="000E5DD3">
        <w:t>F</w:t>
      </w:r>
      <w:r w:rsidRPr="000E5DD3">
        <w:t>L</w:t>
      </w:r>
    </w:p>
    <w:p w14:paraId="1E517C28" w14:textId="77777777" w:rsidR="003D586E" w:rsidRPr="000E5DD3" w:rsidRDefault="003D586E" w:rsidP="003D586E">
      <w:pPr>
        <w:pStyle w:val="ThirdLevel"/>
      </w:pPr>
      <w:r w:rsidRPr="000E5DD3">
        <w:t>C</w:t>
      </w:r>
      <w:r w:rsidR="00AA2968" w:rsidRPr="000E5DD3">
        <w:t>heck c</w:t>
      </w:r>
      <w:r w:rsidRPr="000E5DD3">
        <w:t>ondition o</w:t>
      </w:r>
      <w:r w:rsidR="00AA2968" w:rsidRPr="000E5DD3">
        <w:t>f h</w:t>
      </w:r>
      <w:r w:rsidRPr="000E5DD3">
        <w:t>ose and fittings</w:t>
      </w:r>
    </w:p>
    <w:p w14:paraId="3714CD85" w14:textId="77777777" w:rsidR="003D586E" w:rsidRPr="000E5DD3" w:rsidRDefault="00AA2968" w:rsidP="003D586E">
      <w:pPr>
        <w:pStyle w:val="ThirdLevel"/>
      </w:pPr>
      <w:r w:rsidRPr="000E5DD3">
        <w:t>Check p</w:t>
      </w:r>
      <w:r w:rsidR="003D586E" w:rsidRPr="000E5DD3">
        <w:t>ressure setting for intended use/purpose</w:t>
      </w:r>
    </w:p>
    <w:p w14:paraId="341D29A1" w14:textId="77777777" w:rsidR="003D586E" w:rsidRPr="000E5DD3" w:rsidRDefault="00AA2968" w:rsidP="003D586E">
      <w:pPr>
        <w:pStyle w:val="ThirdLevel"/>
      </w:pPr>
      <w:r w:rsidRPr="000E5DD3">
        <w:t>Select correct</w:t>
      </w:r>
      <w:r w:rsidR="003D586E" w:rsidRPr="000E5DD3">
        <w:t xml:space="preserve"> nozzles, fittings and handles</w:t>
      </w:r>
    </w:p>
    <w:p w14:paraId="5DD2D5CF" w14:textId="77777777" w:rsidR="003D586E" w:rsidRPr="000E5DD3" w:rsidRDefault="00AA2968" w:rsidP="003D586E">
      <w:pPr>
        <w:pStyle w:val="ThirdLevel"/>
      </w:pPr>
      <w:r w:rsidRPr="000E5DD3">
        <w:t>Ensure a</w:t>
      </w:r>
      <w:r w:rsidR="003D586E" w:rsidRPr="000E5DD3">
        <w:t>dequate supply of fresh water and fittings/arrangement</w:t>
      </w:r>
    </w:p>
    <w:p w14:paraId="7C615B9C" w14:textId="77777777" w:rsidR="003D586E" w:rsidRPr="000E5DD3" w:rsidRDefault="00AA2968" w:rsidP="003D586E">
      <w:pPr>
        <w:pStyle w:val="ThirdLevel"/>
      </w:pPr>
      <w:r w:rsidRPr="000E5DD3">
        <w:t xml:space="preserve">Post </w:t>
      </w:r>
      <w:r w:rsidR="00BB6518" w:rsidRPr="000E5DD3">
        <w:t xml:space="preserve">‘WARNING’ </w:t>
      </w:r>
      <w:r w:rsidR="003D586E" w:rsidRPr="000E5DD3">
        <w:t>signs around pressure hoses</w:t>
      </w:r>
    </w:p>
    <w:p w14:paraId="3E0461B7" w14:textId="77777777" w:rsidR="003D586E" w:rsidRPr="000E5DD3" w:rsidRDefault="00AA2968" w:rsidP="003D586E">
      <w:pPr>
        <w:pStyle w:val="ThirdLevel"/>
      </w:pPr>
      <w:r w:rsidRPr="000E5DD3">
        <w:t xml:space="preserve">Display ‘NO </w:t>
      </w:r>
      <w:r w:rsidR="003D586E" w:rsidRPr="000E5DD3">
        <w:t xml:space="preserve">GO AREA’ </w:t>
      </w:r>
      <w:r w:rsidRPr="000E5DD3">
        <w:t>around</w:t>
      </w:r>
      <w:r w:rsidR="003D586E" w:rsidRPr="000E5DD3">
        <w:t xml:space="preserve"> the work site</w:t>
      </w:r>
    </w:p>
    <w:p w14:paraId="49256EA4" w14:textId="77777777" w:rsidR="00936125" w:rsidRPr="000E5DD3" w:rsidRDefault="00936125" w:rsidP="00D63711">
      <w:pPr>
        <w:pStyle w:val="FirstLevel"/>
        <w:ind w:left="510"/>
      </w:pPr>
      <w:r w:rsidRPr="000E5DD3">
        <w:t>Supervisor</w:t>
      </w:r>
      <w:r w:rsidRPr="000E5DD3">
        <w:rPr>
          <w:szCs w:val="28"/>
        </w:rPr>
        <w:tab/>
      </w:r>
      <w:bookmarkStart w:id="2" w:name="_Hlk494787563"/>
      <w:r w:rsidRPr="000E5DD3">
        <w:rPr>
          <w:szCs w:val="28"/>
        </w:rPr>
        <w:t>Identified</w:t>
      </w:r>
      <w:r w:rsidRPr="000E5DD3">
        <w:rPr>
          <w:sz w:val="22"/>
        </w:rPr>
        <w:t xml:space="preserve">   </w:t>
      </w:r>
      <w:r w:rsidRPr="000E5DD3">
        <w:rPr>
          <w:sz w:val="22"/>
        </w:rPr>
        <w:sym w:font="Webdings" w:char="F063"/>
      </w:r>
      <w:bookmarkEnd w:id="2"/>
    </w:p>
    <w:p w14:paraId="3C125628" w14:textId="4A3F8AFD" w:rsidR="00936125" w:rsidRPr="000E5DD3" w:rsidRDefault="00AA2968" w:rsidP="00D63711">
      <w:pPr>
        <w:pStyle w:val="FirstLevel"/>
        <w:ind w:left="510"/>
      </w:pPr>
      <w:bookmarkStart w:id="3" w:name="_Hlk55209997"/>
      <w:r w:rsidRPr="000E5DD3">
        <w:rPr>
          <w:szCs w:val="28"/>
        </w:rPr>
        <w:t>Other permits to w</w:t>
      </w:r>
      <w:r w:rsidR="00936125" w:rsidRPr="000E5DD3">
        <w:rPr>
          <w:szCs w:val="28"/>
        </w:rPr>
        <w:t>ork</w:t>
      </w:r>
      <w:r w:rsidR="00936125" w:rsidRPr="000E5DD3">
        <w:rPr>
          <w:szCs w:val="28"/>
        </w:rPr>
        <w:tab/>
        <w:t>Issued</w:t>
      </w:r>
      <w:r w:rsidR="00936125" w:rsidRPr="000E5DD3">
        <w:rPr>
          <w:sz w:val="22"/>
        </w:rPr>
        <w:t xml:space="preserve">   </w:t>
      </w:r>
      <w:r w:rsidR="00936125" w:rsidRPr="000E5DD3">
        <w:rPr>
          <w:sz w:val="22"/>
        </w:rPr>
        <w:sym w:font="Webdings" w:char="F063"/>
      </w:r>
    </w:p>
    <w:bookmarkEnd w:id="3"/>
    <w:p w14:paraId="01EEB9AF" w14:textId="05F3CAFF" w:rsidR="00B50F27" w:rsidRPr="000E5DD3" w:rsidRDefault="00B50F27" w:rsidP="00B50F27">
      <w:pPr>
        <w:pStyle w:val="FirstLevel"/>
        <w:ind w:left="510"/>
      </w:pPr>
      <w:r w:rsidRPr="000E5DD3">
        <w:t xml:space="preserve">Tankers – </w:t>
      </w:r>
      <w:r w:rsidR="0046658A" w:rsidRPr="000E5DD3">
        <w:t>n</w:t>
      </w:r>
      <w:r w:rsidRPr="000E5DD3">
        <w:t xml:space="preserve">o cargo operations, tank cleaning, gas freeing, purging or </w:t>
      </w:r>
      <w:proofErr w:type="spellStart"/>
      <w:r w:rsidRPr="000E5DD3">
        <w:t>inerting</w:t>
      </w:r>
      <w:proofErr w:type="spellEnd"/>
      <w:r w:rsidRPr="000E5DD3">
        <w:t xml:space="preserve"> in progress.</w:t>
      </w:r>
      <w:r w:rsidR="00C704A3" w:rsidRPr="000E5DD3">
        <w:t xml:space="preserve"> All vessels–</w:t>
      </w:r>
      <w:r w:rsidR="0046658A" w:rsidRPr="000E5DD3">
        <w:t>n</w:t>
      </w:r>
      <w:r w:rsidR="00C704A3" w:rsidRPr="000E5DD3">
        <w:t>o bunkering in progress</w:t>
      </w:r>
      <w:r w:rsidRPr="000E5DD3">
        <w:tab/>
        <w:t>Confirmed</w:t>
      </w:r>
      <w:r w:rsidRPr="000E5DD3">
        <w:rPr>
          <w:sz w:val="22"/>
        </w:rPr>
        <w:t xml:space="preserve">   </w:t>
      </w:r>
      <w:r w:rsidRPr="000E5DD3">
        <w:rPr>
          <w:sz w:val="22"/>
        </w:rPr>
        <w:sym w:font="Webdings" w:char="F063"/>
      </w:r>
    </w:p>
    <w:p w14:paraId="2680086F" w14:textId="77777777" w:rsidR="00936125" w:rsidRPr="000E5DD3" w:rsidRDefault="00936125" w:rsidP="008A711C">
      <w:pPr>
        <w:pStyle w:val="Note"/>
      </w:pPr>
      <w:r w:rsidRPr="000E5DD3">
        <w:rPr>
          <w:b/>
        </w:rPr>
        <w:t>Note:</w:t>
      </w:r>
      <w:r w:rsidR="00AA2968" w:rsidRPr="000E5DD3">
        <w:tab/>
      </w:r>
      <w:r w:rsidRPr="000E5DD3">
        <w:t>Other permits include Hot Work, Enclosed Space Entry, Isolation Control, and any other required by HSE Permit to Work System.</w:t>
      </w:r>
    </w:p>
    <w:p w14:paraId="18D0643E" w14:textId="77777777" w:rsidR="00936125" w:rsidRPr="000E5DD3" w:rsidRDefault="00936125" w:rsidP="00D63711">
      <w:pPr>
        <w:pStyle w:val="FirstLevel"/>
        <w:ind w:left="510"/>
      </w:pPr>
      <w:r w:rsidRPr="000E5DD3">
        <w:t>Tool</w:t>
      </w:r>
      <w:r w:rsidRPr="000E5DD3">
        <w:tab/>
      </w:r>
      <w:r w:rsidRPr="000E5DD3">
        <w:rPr>
          <w:szCs w:val="28"/>
        </w:rPr>
        <w:t>Issued</w:t>
      </w:r>
      <w:r w:rsidRPr="000E5DD3">
        <w:rPr>
          <w:sz w:val="22"/>
        </w:rPr>
        <w:t xml:space="preserve">   </w:t>
      </w:r>
      <w:r w:rsidRPr="000E5DD3">
        <w:rPr>
          <w:sz w:val="22"/>
        </w:rPr>
        <w:sym w:font="Webdings" w:char="F063"/>
      </w:r>
    </w:p>
    <w:p w14:paraId="0DA250CE" w14:textId="77777777" w:rsidR="00936125" w:rsidRPr="000E5DD3" w:rsidRDefault="00936125" w:rsidP="00D63711">
      <w:pPr>
        <w:pStyle w:val="ListHeading"/>
        <w:numPr>
          <w:ilvl w:val="0"/>
          <w:numId w:val="3"/>
        </w:numPr>
      </w:pPr>
      <w:r w:rsidRPr="000E5DD3">
        <w:t>Safety</w:t>
      </w:r>
    </w:p>
    <w:p w14:paraId="27029DBE" w14:textId="77777777" w:rsidR="00936125" w:rsidRPr="000E5DD3" w:rsidRDefault="00AA2968" w:rsidP="00D63711">
      <w:pPr>
        <w:pStyle w:val="FirstLevel"/>
        <w:numPr>
          <w:ilvl w:val="0"/>
          <w:numId w:val="5"/>
        </w:numPr>
        <w:ind w:left="510"/>
      </w:pPr>
      <w:r w:rsidRPr="000E5DD3">
        <w:t>Correct</w:t>
      </w:r>
      <w:r w:rsidR="00936125" w:rsidRPr="000E5DD3">
        <w:t xml:space="preserve"> Personal Protective Equipment</w:t>
      </w:r>
      <w:r w:rsidR="00936125" w:rsidRPr="000E5DD3">
        <w:tab/>
      </w:r>
      <w:r w:rsidRPr="000E5DD3">
        <w:t>Donned</w:t>
      </w:r>
      <w:r w:rsidR="00936125" w:rsidRPr="000E5DD3">
        <w:rPr>
          <w:sz w:val="22"/>
        </w:rPr>
        <w:t xml:space="preserve">   </w:t>
      </w:r>
      <w:r w:rsidR="00936125" w:rsidRPr="000E5DD3">
        <w:rPr>
          <w:sz w:val="22"/>
        </w:rPr>
        <w:sym w:font="Webdings" w:char="F063"/>
      </w:r>
    </w:p>
    <w:p w14:paraId="2A6A50A0" w14:textId="77777777" w:rsidR="00936125" w:rsidRPr="000E5DD3" w:rsidRDefault="00936125" w:rsidP="00D63711">
      <w:pPr>
        <w:pStyle w:val="FirstLevel"/>
        <w:ind w:left="510"/>
      </w:pPr>
      <w:r w:rsidRPr="000E5DD3">
        <w:t>Tool Box Talk</w:t>
      </w:r>
      <w:r w:rsidRPr="000E5DD3">
        <w:tab/>
      </w:r>
      <w:bookmarkStart w:id="4" w:name="_Hlk494797138"/>
      <w:r w:rsidR="00AA2968" w:rsidRPr="000E5DD3">
        <w:t>Held</w:t>
      </w:r>
      <w:r w:rsidRPr="000E5DD3">
        <w:rPr>
          <w:sz w:val="22"/>
        </w:rPr>
        <w:t xml:space="preserve">   </w:t>
      </w:r>
      <w:r w:rsidRPr="000E5DD3">
        <w:rPr>
          <w:sz w:val="22"/>
        </w:rPr>
        <w:sym w:font="Webdings" w:char="F063"/>
      </w:r>
      <w:bookmarkEnd w:id="4"/>
    </w:p>
    <w:p w14:paraId="4BA3D25B" w14:textId="14364748" w:rsidR="00936125" w:rsidRPr="000E5DD3" w:rsidRDefault="00936125" w:rsidP="00D63711">
      <w:pPr>
        <w:pStyle w:val="ListHeading"/>
        <w:numPr>
          <w:ilvl w:val="0"/>
          <w:numId w:val="3"/>
        </w:numPr>
      </w:pPr>
      <w:r w:rsidRPr="000E5DD3">
        <w:t xml:space="preserve">Personal Statement and </w:t>
      </w:r>
      <w:r w:rsidR="00212E99" w:rsidRPr="000E5DD3">
        <w:t>Authorization</w:t>
      </w:r>
    </w:p>
    <w:p w14:paraId="66C9CACB" w14:textId="77777777" w:rsidR="00936125" w:rsidRDefault="00AA2968" w:rsidP="00936125">
      <w:pPr>
        <w:spacing w:line="256" w:lineRule="auto"/>
        <w:rPr>
          <w:sz w:val="28"/>
          <w:szCs w:val="28"/>
        </w:rPr>
      </w:pPr>
      <w:r w:rsidRPr="000E5DD3">
        <w:rPr>
          <w:sz w:val="28"/>
          <w:szCs w:val="28"/>
        </w:rPr>
        <w:t>This p</w:t>
      </w:r>
      <w:r w:rsidR="00936125" w:rsidRPr="000E5DD3">
        <w:rPr>
          <w:sz w:val="28"/>
          <w:szCs w:val="28"/>
        </w:rPr>
        <w:t>ermit has been completed and found in order.</w:t>
      </w:r>
    </w:p>
    <w:p w14:paraId="37550ED1" w14:textId="77777777" w:rsidR="00C2401C" w:rsidRPr="000E5DD3" w:rsidRDefault="00C2401C" w:rsidP="00936125">
      <w:pPr>
        <w:spacing w:line="256" w:lineRule="auto"/>
        <w:rPr>
          <w:sz w:val="28"/>
          <w:szCs w:val="28"/>
        </w:rPr>
      </w:pPr>
    </w:p>
    <w:tbl>
      <w:tblPr>
        <w:tblW w:w="0" w:type="auto"/>
        <w:tbl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single" w:sz="8" w:space="0" w:color="FFC000"/>
          <w:insideV w:val="single" w:sz="8" w:space="0" w:color="FFC000"/>
        </w:tblBorders>
        <w:tblLook w:val="04A0" w:firstRow="1" w:lastRow="0" w:firstColumn="1" w:lastColumn="0" w:noHBand="0" w:noVBand="1"/>
      </w:tblPr>
      <w:tblGrid>
        <w:gridCol w:w="3081"/>
        <w:gridCol w:w="3081"/>
        <w:gridCol w:w="3081"/>
      </w:tblGrid>
      <w:tr w:rsidR="00936125" w:rsidRPr="000E5DD3" w14:paraId="7281F9A8" w14:textId="77777777" w:rsidTr="00936125"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18" w:space="0" w:color="FFC000"/>
              <w:right w:val="single" w:sz="8" w:space="0" w:color="FFC000"/>
            </w:tcBorders>
            <w:hideMark/>
          </w:tcPr>
          <w:p w14:paraId="6675B080" w14:textId="77777777" w:rsidR="00936125" w:rsidRPr="000E5DD3" w:rsidRDefault="009361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E5DD3">
              <w:rPr>
                <w:b/>
                <w:bCs/>
                <w:sz w:val="28"/>
                <w:szCs w:val="28"/>
              </w:rPr>
              <w:t>Name:</w:t>
            </w:r>
          </w:p>
        </w:tc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18" w:space="0" w:color="FFC000"/>
              <w:right w:val="single" w:sz="8" w:space="0" w:color="FFC000"/>
            </w:tcBorders>
            <w:hideMark/>
          </w:tcPr>
          <w:p w14:paraId="4C0107C6" w14:textId="77777777" w:rsidR="00936125" w:rsidRPr="000E5DD3" w:rsidRDefault="009361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E5DD3">
              <w:rPr>
                <w:b/>
                <w:bCs/>
                <w:sz w:val="28"/>
                <w:szCs w:val="28"/>
              </w:rPr>
              <w:t>Responsible Officer</w:t>
            </w:r>
          </w:p>
        </w:tc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18" w:space="0" w:color="FFC000"/>
              <w:right w:val="single" w:sz="8" w:space="0" w:color="FFC000"/>
            </w:tcBorders>
            <w:hideMark/>
          </w:tcPr>
          <w:p w14:paraId="5E9418A2" w14:textId="77777777" w:rsidR="00936125" w:rsidRPr="000E5DD3" w:rsidRDefault="009361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E5DD3">
              <w:rPr>
                <w:b/>
                <w:bCs/>
                <w:sz w:val="28"/>
                <w:szCs w:val="28"/>
              </w:rPr>
              <w:t>Signature</w:t>
            </w:r>
          </w:p>
        </w:tc>
      </w:tr>
      <w:tr w:rsidR="00936125" w:rsidRPr="000E5DD3" w14:paraId="22274C37" w14:textId="77777777" w:rsidTr="00936125"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14:paraId="7F539711" w14:textId="77777777" w:rsidR="00936125" w:rsidRPr="000E5DD3" w:rsidRDefault="009361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  <w:hideMark/>
          </w:tcPr>
          <w:p w14:paraId="44D75CE3" w14:textId="77777777" w:rsidR="00936125" w:rsidRPr="000E5DD3" w:rsidRDefault="0093612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E5DD3">
              <w:rPr>
                <w:b/>
                <w:sz w:val="28"/>
                <w:szCs w:val="28"/>
              </w:rPr>
              <w:t xml:space="preserve">Rank: </w:t>
            </w:r>
          </w:p>
        </w:tc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14:paraId="15135818" w14:textId="77777777" w:rsidR="00936125" w:rsidRPr="000E5DD3" w:rsidRDefault="0093612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936125" w:rsidRPr="000E5DD3" w14:paraId="634D1E00" w14:textId="77777777" w:rsidTr="00936125"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hideMark/>
          </w:tcPr>
          <w:p w14:paraId="58A395FF" w14:textId="77777777" w:rsidR="00936125" w:rsidRPr="000E5DD3" w:rsidRDefault="009361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E5DD3">
              <w:rPr>
                <w:b/>
                <w:bCs/>
                <w:sz w:val="28"/>
                <w:szCs w:val="28"/>
              </w:rPr>
              <w:t>Date:</w:t>
            </w:r>
          </w:p>
        </w:tc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hideMark/>
          </w:tcPr>
          <w:p w14:paraId="16BE446F" w14:textId="77777777" w:rsidR="00936125" w:rsidRPr="000E5DD3" w:rsidRDefault="0093612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E5DD3">
              <w:rPr>
                <w:b/>
                <w:sz w:val="28"/>
                <w:szCs w:val="28"/>
              </w:rPr>
              <w:t xml:space="preserve">Time: </w:t>
            </w:r>
          </w:p>
        </w:tc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14:paraId="1C542646" w14:textId="77777777" w:rsidR="00936125" w:rsidRPr="000E5DD3" w:rsidRDefault="0093612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74E07AF5" w14:textId="77777777" w:rsidR="00261CD8" w:rsidRDefault="00261CD8" w:rsidP="00936125">
      <w:pPr>
        <w:spacing w:line="256" w:lineRule="auto"/>
        <w:rPr>
          <w:sz w:val="28"/>
          <w:szCs w:val="28"/>
        </w:rPr>
      </w:pPr>
    </w:p>
    <w:p w14:paraId="20B7A1A8" w14:textId="47D942B2" w:rsidR="00936125" w:rsidRDefault="00936125" w:rsidP="00936125">
      <w:pPr>
        <w:spacing w:line="256" w:lineRule="auto"/>
        <w:rPr>
          <w:sz w:val="28"/>
          <w:szCs w:val="28"/>
        </w:rPr>
      </w:pPr>
      <w:r w:rsidRPr="000E5DD3">
        <w:rPr>
          <w:sz w:val="28"/>
          <w:szCs w:val="28"/>
        </w:rPr>
        <w:t>I will follow instruction and training given by Responsible officer.</w:t>
      </w:r>
    </w:p>
    <w:tbl>
      <w:tblPr>
        <w:tblW w:w="0" w:type="auto"/>
        <w:tbl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single" w:sz="8" w:space="0" w:color="FFC000"/>
          <w:insideV w:val="single" w:sz="8" w:space="0" w:color="FFC000"/>
        </w:tblBorders>
        <w:tblLook w:val="04A0" w:firstRow="1" w:lastRow="0" w:firstColumn="1" w:lastColumn="0" w:noHBand="0" w:noVBand="1"/>
      </w:tblPr>
      <w:tblGrid>
        <w:gridCol w:w="3081"/>
        <w:gridCol w:w="3081"/>
        <w:gridCol w:w="3081"/>
      </w:tblGrid>
      <w:tr w:rsidR="00936125" w:rsidRPr="000E5DD3" w14:paraId="429FED14" w14:textId="77777777" w:rsidTr="00936125"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18" w:space="0" w:color="FFC000"/>
              <w:right w:val="single" w:sz="8" w:space="0" w:color="FFC000"/>
            </w:tcBorders>
            <w:hideMark/>
          </w:tcPr>
          <w:p w14:paraId="3FC17A48" w14:textId="77777777" w:rsidR="00936125" w:rsidRPr="000E5DD3" w:rsidRDefault="009361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E5DD3">
              <w:rPr>
                <w:b/>
                <w:bCs/>
                <w:sz w:val="28"/>
                <w:szCs w:val="28"/>
              </w:rPr>
              <w:t>Name:</w:t>
            </w:r>
          </w:p>
        </w:tc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18" w:space="0" w:color="FFC000"/>
              <w:right w:val="single" w:sz="8" w:space="0" w:color="FFC000"/>
            </w:tcBorders>
            <w:hideMark/>
          </w:tcPr>
          <w:p w14:paraId="7C7CE43C" w14:textId="77777777" w:rsidR="00936125" w:rsidRPr="000E5DD3" w:rsidRDefault="009361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E5DD3">
              <w:rPr>
                <w:b/>
                <w:bCs/>
                <w:sz w:val="28"/>
                <w:szCs w:val="28"/>
              </w:rPr>
              <w:t xml:space="preserve">Rank: </w:t>
            </w:r>
          </w:p>
        </w:tc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18" w:space="0" w:color="FFC000"/>
              <w:right w:val="single" w:sz="8" w:space="0" w:color="FFC000"/>
            </w:tcBorders>
            <w:hideMark/>
          </w:tcPr>
          <w:p w14:paraId="5E4CC7F5" w14:textId="77777777" w:rsidR="00936125" w:rsidRPr="000E5DD3" w:rsidRDefault="009361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E5DD3">
              <w:rPr>
                <w:b/>
                <w:bCs/>
                <w:sz w:val="28"/>
                <w:szCs w:val="28"/>
              </w:rPr>
              <w:t>Signature</w:t>
            </w:r>
          </w:p>
        </w:tc>
      </w:tr>
      <w:tr w:rsidR="00936125" w:rsidRPr="000E5DD3" w14:paraId="71CC310F" w14:textId="77777777" w:rsidTr="00936125"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14:paraId="0C56E166" w14:textId="77777777" w:rsidR="00936125" w:rsidRPr="000E5DD3" w:rsidRDefault="009361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14:paraId="7C11C451" w14:textId="77777777" w:rsidR="00936125" w:rsidRPr="000E5DD3" w:rsidRDefault="00936125">
            <w:pPr>
              <w:spacing w:after="0" w:line="240" w:lineRule="auto"/>
              <w:rPr>
                <w:color w:val="BFBFBF"/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14:paraId="50A55574" w14:textId="77777777" w:rsidR="00936125" w:rsidRPr="000E5DD3" w:rsidRDefault="0093612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63711" w:rsidRPr="000E5DD3" w14:paraId="196F3F4A" w14:textId="77777777" w:rsidTr="00936125"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14:paraId="4182F832" w14:textId="77777777" w:rsidR="00D63711" w:rsidRPr="000E5DD3" w:rsidRDefault="00D63711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14:paraId="587877CB" w14:textId="77777777" w:rsidR="00D63711" w:rsidRPr="000E5DD3" w:rsidRDefault="00D63711">
            <w:pPr>
              <w:spacing w:after="0" w:line="240" w:lineRule="auto"/>
              <w:rPr>
                <w:color w:val="BFBFBF"/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14:paraId="20989A96" w14:textId="77777777" w:rsidR="00D63711" w:rsidRPr="000E5DD3" w:rsidRDefault="00D6371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936125" w:rsidRPr="000E5DD3" w14:paraId="2789D869" w14:textId="77777777" w:rsidTr="00936125"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14:paraId="5BDBC8B5" w14:textId="77777777" w:rsidR="00936125" w:rsidRPr="000E5DD3" w:rsidRDefault="009361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14:paraId="19AFA4E4" w14:textId="77777777" w:rsidR="00936125" w:rsidRPr="000E5DD3" w:rsidRDefault="00936125">
            <w:pPr>
              <w:spacing w:after="0" w:line="240" w:lineRule="auto"/>
              <w:rPr>
                <w:color w:val="BFBFBF"/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14:paraId="02559034" w14:textId="77777777" w:rsidR="00936125" w:rsidRPr="000E5DD3" w:rsidRDefault="0093612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56D092EC" w14:textId="77777777" w:rsidR="00D25387" w:rsidRDefault="00D25387" w:rsidP="00072452">
      <w:pPr>
        <w:pStyle w:val="FirstLevel"/>
        <w:numPr>
          <w:ilvl w:val="0"/>
          <w:numId w:val="0"/>
        </w:numPr>
        <w:ind w:left="397" w:hanging="397"/>
        <w:rPr>
          <w:sz w:val="20"/>
          <w:szCs w:val="20"/>
        </w:rPr>
      </w:pPr>
    </w:p>
    <w:p w14:paraId="03F91187" w14:textId="318F0571" w:rsidR="00072452" w:rsidRPr="000E5DD3" w:rsidRDefault="00072452" w:rsidP="00072452">
      <w:pPr>
        <w:pStyle w:val="FirstLevel"/>
        <w:numPr>
          <w:ilvl w:val="0"/>
          <w:numId w:val="0"/>
        </w:numPr>
        <w:ind w:left="397" w:hanging="397"/>
        <w:rPr>
          <w:sz w:val="20"/>
          <w:szCs w:val="20"/>
        </w:rPr>
      </w:pPr>
      <w:r w:rsidRPr="000E5DD3">
        <w:rPr>
          <w:sz w:val="20"/>
          <w:szCs w:val="20"/>
        </w:rPr>
        <w:t>I authorize the use of tools to perform the work listed above:</w:t>
      </w:r>
    </w:p>
    <w:p w14:paraId="052221D1" w14:textId="77777777" w:rsidR="00072452" w:rsidRPr="000E5DD3" w:rsidRDefault="00072452" w:rsidP="00072452">
      <w:pPr>
        <w:pStyle w:val="FirstLevel"/>
        <w:numPr>
          <w:ilvl w:val="0"/>
          <w:numId w:val="0"/>
        </w:numPr>
        <w:ind w:left="397" w:hanging="397"/>
        <w:rPr>
          <w:sz w:val="20"/>
          <w:szCs w:val="20"/>
        </w:rPr>
      </w:pPr>
    </w:p>
    <w:p w14:paraId="09780421" w14:textId="77777777" w:rsidR="00072452" w:rsidRPr="000E5DD3" w:rsidRDefault="00072452" w:rsidP="00072452">
      <w:pPr>
        <w:pStyle w:val="FirstLevel"/>
        <w:numPr>
          <w:ilvl w:val="0"/>
          <w:numId w:val="0"/>
        </w:numPr>
        <w:ind w:left="397" w:hanging="397"/>
        <w:rPr>
          <w:sz w:val="20"/>
          <w:szCs w:val="20"/>
        </w:rPr>
      </w:pPr>
      <w:r w:rsidRPr="000E5DD3">
        <w:rPr>
          <w:sz w:val="20"/>
          <w:szCs w:val="20"/>
        </w:rPr>
        <w:t>Name:   ______________________ (Master)            Signature: _______________________</w:t>
      </w:r>
    </w:p>
    <w:p w14:paraId="5C43181D" w14:textId="77777777" w:rsidR="00072452" w:rsidRPr="000E5DD3" w:rsidRDefault="00072452" w:rsidP="00072452">
      <w:pPr>
        <w:pStyle w:val="FirstLevel"/>
        <w:numPr>
          <w:ilvl w:val="0"/>
          <w:numId w:val="0"/>
        </w:numPr>
        <w:rPr>
          <w:sz w:val="20"/>
          <w:szCs w:val="20"/>
        </w:rPr>
      </w:pPr>
      <w:r w:rsidRPr="000E5DD3">
        <w:rPr>
          <w:sz w:val="20"/>
          <w:szCs w:val="20"/>
        </w:rPr>
        <w:t>Date:      ______________________</w:t>
      </w:r>
    </w:p>
    <w:p w14:paraId="1500FE3C" w14:textId="77777777" w:rsidR="00072452" w:rsidRPr="000E5DD3" w:rsidRDefault="00072452" w:rsidP="00072452">
      <w:pPr>
        <w:pStyle w:val="FirstLevel"/>
        <w:numPr>
          <w:ilvl w:val="0"/>
          <w:numId w:val="0"/>
        </w:numPr>
        <w:rPr>
          <w:sz w:val="20"/>
          <w:szCs w:val="20"/>
        </w:rPr>
      </w:pPr>
      <w:r w:rsidRPr="000E5DD3">
        <w:rPr>
          <w:sz w:val="20"/>
          <w:szCs w:val="20"/>
        </w:rPr>
        <w:t>Time:      ______________________</w:t>
      </w:r>
    </w:p>
    <w:p w14:paraId="6225F446" w14:textId="77777777" w:rsidR="00AA2968" w:rsidRPr="000E5DD3" w:rsidRDefault="00AA2968" w:rsidP="00936125">
      <w:pPr>
        <w:spacing w:after="0" w:line="256" w:lineRule="auto"/>
        <w:rPr>
          <w:b/>
          <w:sz w:val="28"/>
          <w:szCs w:val="28"/>
        </w:rPr>
      </w:pPr>
    </w:p>
    <w:p w14:paraId="65190F46" w14:textId="77777777" w:rsidR="00936125" w:rsidRPr="000E5DD3" w:rsidRDefault="00936125" w:rsidP="00936125">
      <w:pPr>
        <w:pStyle w:val="ListHeading"/>
      </w:pPr>
      <w:r w:rsidRPr="000E5DD3">
        <w:t>Permit Closure</w:t>
      </w:r>
    </w:p>
    <w:p w14:paraId="0D6BD536" w14:textId="77777777" w:rsidR="00936125" w:rsidRPr="000E5DD3" w:rsidRDefault="00936125" w:rsidP="00D63711">
      <w:pPr>
        <w:pStyle w:val="FirstLevel"/>
        <w:numPr>
          <w:ilvl w:val="0"/>
          <w:numId w:val="6"/>
        </w:numPr>
        <w:ind w:left="510"/>
      </w:pPr>
      <w:r w:rsidRPr="000E5DD3">
        <w:t>Work</w:t>
      </w:r>
      <w:r w:rsidRPr="000E5DD3">
        <w:tab/>
        <w:t>Completed</w:t>
      </w:r>
      <w:r w:rsidRPr="000E5DD3">
        <w:rPr>
          <w:sz w:val="22"/>
        </w:rPr>
        <w:t xml:space="preserve">   </w:t>
      </w:r>
      <w:r w:rsidRPr="000E5DD3">
        <w:rPr>
          <w:sz w:val="22"/>
        </w:rPr>
        <w:sym w:font="Webdings" w:char="F063"/>
      </w:r>
    </w:p>
    <w:p w14:paraId="7CDF37DA" w14:textId="77777777" w:rsidR="00936125" w:rsidRPr="000E5DD3" w:rsidRDefault="00936125" w:rsidP="00D63711">
      <w:pPr>
        <w:pStyle w:val="FirstLevel"/>
        <w:ind w:left="510"/>
      </w:pPr>
      <w:r w:rsidRPr="000E5DD3">
        <w:t>Tool</w:t>
      </w:r>
      <w:r w:rsidR="00AA2968" w:rsidRPr="000E5DD3">
        <w:t>(s)</w:t>
      </w:r>
      <w:r w:rsidRPr="000E5DD3">
        <w:tab/>
        <w:t>Secured</w:t>
      </w:r>
      <w:r w:rsidRPr="000E5DD3">
        <w:rPr>
          <w:sz w:val="22"/>
        </w:rPr>
        <w:t xml:space="preserve">   </w:t>
      </w:r>
      <w:r w:rsidRPr="000E5DD3">
        <w:rPr>
          <w:sz w:val="22"/>
        </w:rPr>
        <w:sym w:font="Webdings" w:char="F063"/>
      </w:r>
    </w:p>
    <w:p w14:paraId="1A6EB217" w14:textId="77777777" w:rsidR="00936125" w:rsidRPr="000E5DD3" w:rsidRDefault="00D63711" w:rsidP="00D63711">
      <w:pPr>
        <w:pStyle w:val="ThirdLevel"/>
      </w:pPr>
      <w:r w:rsidRPr="000E5DD3">
        <w:t xml:space="preserve">Remove </w:t>
      </w:r>
      <w:r w:rsidR="00AA2968" w:rsidRPr="000E5DD3">
        <w:t xml:space="preserve">tool(s) </w:t>
      </w:r>
      <w:r w:rsidRPr="000E5DD3">
        <w:t>from work are</w:t>
      </w:r>
      <w:r w:rsidR="00AA2968" w:rsidRPr="000E5DD3">
        <w:t>a</w:t>
      </w:r>
      <w:r w:rsidRPr="000E5DD3">
        <w:t xml:space="preserve"> and r</w:t>
      </w:r>
      <w:r w:rsidR="00AA2968" w:rsidRPr="000E5DD3">
        <w:t>eturn</w:t>
      </w:r>
      <w:r w:rsidR="00936125" w:rsidRPr="000E5DD3">
        <w:t xml:space="preserve"> to storage area</w:t>
      </w:r>
    </w:p>
    <w:p w14:paraId="23B2D4A1" w14:textId="77777777" w:rsidR="00936125" w:rsidRPr="000E5DD3" w:rsidRDefault="00C02CF1" w:rsidP="00D63711">
      <w:pPr>
        <w:pStyle w:val="ThirdLevel"/>
      </w:pPr>
      <w:r w:rsidRPr="000E5DD3">
        <w:t>Inspect tools for damage</w:t>
      </w:r>
    </w:p>
    <w:p w14:paraId="1E93E7C7" w14:textId="77777777" w:rsidR="00936125" w:rsidRPr="000E5DD3" w:rsidRDefault="00936125" w:rsidP="00D63711">
      <w:pPr>
        <w:pStyle w:val="FirstLevel"/>
        <w:ind w:left="510"/>
      </w:pPr>
      <w:r w:rsidRPr="000E5DD3">
        <w:t>Permit</w:t>
      </w:r>
      <w:r w:rsidRPr="000E5DD3">
        <w:tab/>
        <w:t>Closed for filing</w:t>
      </w:r>
      <w:r w:rsidRPr="000E5DD3">
        <w:rPr>
          <w:sz w:val="22"/>
        </w:rPr>
        <w:t xml:space="preserve">  </w:t>
      </w:r>
      <w:r w:rsidRPr="000E5DD3">
        <w:rPr>
          <w:sz w:val="22"/>
        </w:rPr>
        <w:sym w:font="Webdings" w:char="F063"/>
      </w:r>
    </w:p>
    <w:p w14:paraId="2B2F751E" w14:textId="77777777" w:rsidR="00936125" w:rsidRPr="000E5DD3" w:rsidRDefault="00936125" w:rsidP="00936125"/>
    <w:tbl>
      <w:tblPr>
        <w:tblW w:w="0" w:type="auto"/>
        <w:tblInd w:w="108" w:type="dxa"/>
        <w:tbl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single" w:sz="8" w:space="0" w:color="FFC000"/>
          <w:insideV w:val="single" w:sz="8" w:space="0" w:color="FFC000"/>
        </w:tblBorders>
        <w:tblLook w:val="04A0" w:firstRow="1" w:lastRow="0" w:firstColumn="1" w:lastColumn="0" w:noHBand="0" w:noVBand="1"/>
      </w:tblPr>
      <w:tblGrid>
        <w:gridCol w:w="2973"/>
        <w:gridCol w:w="3081"/>
        <w:gridCol w:w="3081"/>
      </w:tblGrid>
      <w:tr w:rsidR="00936125" w:rsidRPr="000E5DD3" w14:paraId="6BFF6DEE" w14:textId="77777777" w:rsidTr="00D63711">
        <w:tc>
          <w:tcPr>
            <w:tcW w:w="2973" w:type="dxa"/>
            <w:tcBorders>
              <w:top w:val="single" w:sz="8" w:space="0" w:color="FFC000"/>
              <w:left w:val="single" w:sz="8" w:space="0" w:color="FFC000"/>
              <w:bottom w:val="single" w:sz="18" w:space="0" w:color="FFC000"/>
              <w:right w:val="single" w:sz="8" w:space="0" w:color="FFC000"/>
            </w:tcBorders>
            <w:hideMark/>
          </w:tcPr>
          <w:p w14:paraId="56ACBFBC" w14:textId="77777777" w:rsidR="00936125" w:rsidRPr="000E5DD3" w:rsidRDefault="009361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E5DD3">
              <w:rPr>
                <w:b/>
                <w:bCs/>
                <w:sz w:val="28"/>
                <w:szCs w:val="28"/>
              </w:rPr>
              <w:t>Name:</w:t>
            </w:r>
          </w:p>
        </w:tc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18" w:space="0" w:color="FFC000"/>
              <w:right w:val="single" w:sz="8" w:space="0" w:color="FFC000"/>
            </w:tcBorders>
            <w:hideMark/>
          </w:tcPr>
          <w:p w14:paraId="3C448635" w14:textId="77777777" w:rsidR="00936125" w:rsidRPr="000E5DD3" w:rsidRDefault="009361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E5DD3">
              <w:rPr>
                <w:b/>
                <w:bCs/>
                <w:sz w:val="28"/>
                <w:szCs w:val="28"/>
              </w:rPr>
              <w:t>Responsible Officer</w:t>
            </w:r>
          </w:p>
        </w:tc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18" w:space="0" w:color="FFC000"/>
              <w:right w:val="single" w:sz="8" w:space="0" w:color="FFC000"/>
            </w:tcBorders>
            <w:hideMark/>
          </w:tcPr>
          <w:p w14:paraId="2BDD8336" w14:textId="77777777" w:rsidR="00936125" w:rsidRPr="000E5DD3" w:rsidRDefault="009361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E5DD3">
              <w:rPr>
                <w:b/>
                <w:bCs/>
                <w:sz w:val="28"/>
                <w:szCs w:val="28"/>
              </w:rPr>
              <w:t>Signature</w:t>
            </w:r>
          </w:p>
        </w:tc>
      </w:tr>
      <w:tr w:rsidR="00936125" w:rsidRPr="000E5DD3" w14:paraId="328FF898" w14:textId="77777777" w:rsidTr="00D63711">
        <w:tc>
          <w:tcPr>
            <w:tcW w:w="2973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14:paraId="41292FF5" w14:textId="77777777" w:rsidR="00936125" w:rsidRPr="000E5DD3" w:rsidRDefault="009361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  <w:hideMark/>
          </w:tcPr>
          <w:p w14:paraId="6421A471" w14:textId="77777777" w:rsidR="00936125" w:rsidRPr="000E5DD3" w:rsidRDefault="0093612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E5DD3">
              <w:rPr>
                <w:b/>
                <w:sz w:val="28"/>
                <w:szCs w:val="28"/>
              </w:rPr>
              <w:t xml:space="preserve">Rank: </w:t>
            </w:r>
          </w:p>
        </w:tc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14:paraId="79AE661A" w14:textId="77777777" w:rsidR="00936125" w:rsidRPr="000E5DD3" w:rsidRDefault="0093612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936125" w:rsidRPr="000E5DD3" w14:paraId="6365D9C7" w14:textId="77777777" w:rsidTr="00D63711">
        <w:tc>
          <w:tcPr>
            <w:tcW w:w="2973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hideMark/>
          </w:tcPr>
          <w:p w14:paraId="5840B084" w14:textId="77777777" w:rsidR="00936125" w:rsidRPr="000E5DD3" w:rsidRDefault="009361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E5DD3">
              <w:rPr>
                <w:b/>
                <w:bCs/>
                <w:sz w:val="28"/>
                <w:szCs w:val="28"/>
              </w:rPr>
              <w:t>Date:</w:t>
            </w:r>
          </w:p>
        </w:tc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hideMark/>
          </w:tcPr>
          <w:p w14:paraId="44C094DD" w14:textId="77777777" w:rsidR="00936125" w:rsidRPr="000E5DD3" w:rsidRDefault="0093612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E5DD3">
              <w:rPr>
                <w:b/>
                <w:sz w:val="28"/>
                <w:szCs w:val="28"/>
              </w:rPr>
              <w:t xml:space="preserve">Time: </w:t>
            </w:r>
          </w:p>
        </w:tc>
        <w:tc>
          <w:tcPr>
            <w:tcW w:w="3081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14:paraId="2B1BC51E" w14:textId="77777777" w:rsidR="00936125" w:rsidRPr="000E5DD3" w:rsidRDefault="0093612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556084E1" w14:textId="77777777" w:rsidR="00471E8C" w:rsidRPr="0032590B" w:rsidRDefault="00936125" w:rsidP="00D63711">
      <w:pPr>
        <w:pStyle w:val="ListFooter"/>
        <w:rPr>
          <w:sz w:val="20"/>
          <w:szCs w:val="20"/>
        </w:rPr>
      </w:pPr>
      <w:r w:rsidRPr="000E5DD3">
        <w:sym w:font="Webdings" w:char="F067"/>
      </w:r>
      <w:r w:rsidRPr="000E5DD3">
        <w:t xml:space="preserve"> </w:t>
      </w:r>
      <w:r w:rsidRPr="000E5DD3">
        <w:sym w:font="Webdings" w:char="F067"/>
      </w:r>
      <w:r w:rsidRPr="000E5DD3">
        <w:t xml:space="preserve">    Completed    </w:t>
      </w:r>
      <w:r w:rsidRPr="000E5DD3">
        <w:sym w:font="Webdings" w:char="F067"/>
      </w:r>
      <w:r w:rsidRPr="000E5DD3">
        <w:t xml:space="preserve"> </w:t>
      </w:r>
      <w:r w:rsidRPr="000E5DD3">
        <w:sym w:font="Webdings" w:char="F067"/>
      </w:r>
      <w:r>
        <w:t xml:space="preserve"> </w:t>
      </w:r>
    </w:p>
    <w:sectPr w:rsidR="00471E8C" w:rsidRPr="0032590B" w:rsidSect="00261CD8">
      <w:headerReference w:type="even" r:id="rId11"/>
      <w:headerReference w:type="default" r:id="rId12"/>
      <w:footerReference w:type="even" r:id="rId13"/>
      <w:footerReference w:type="default" r:id="rId14"/>
      <w:pgSz w:w="11907" w:h="16840" w:code="9"/>
      <w:pgMar w:top="1276" w:right="1440" w:bottom="851" w:left="1440" w:header="28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C5268" w14:textId="77777777" w:rsidR="007713B8" w:rsidRDefault="007713B8" w:rsidP="003A4324">
      <w:pPr>
        <w:spacing w:after="0" w:line="240" w:lineRule="auto"/>
      </w:pPr>
      <w:r>
        <w:separator/>
      </w:r>
    </w:p>
  </w:endnote>
  <w:endnote w:type="continuationSeparator" w:id="0">
    <w:p w14:paraId="22B75CB1" w14:textId="77777777" w:rsidR="007713B8" w:rsidRDefault="007713B8" w:rsidP="003A4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303">
    <w:altName w:val="Times New Roman"/>
    <w:panose1 w:val="00000000000000000000"/>
    <w:charset w:val="00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660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67"/>
      <w:gridCol w:w="6093"/>
    </w:tblGrid>
    <w:tr w:rsidR="00AA2968" w:rsidRPr="0089041A" w14:paraId="363EC187" w14:textId="77777777" w:rsidTr="00460CC3">
      <w:tc>
        <w:tcPr>
          <w:tcW w:w="567" w:type="dxa"/>
          <w:shd w:val="clear" w:color="auto" w:fill="auto"/>
        </w:tcPr>
        <w:p w14:paraId="324EC09B" w14:textId="77777777" w:rsidR="00AA2968" w:rsidRPr="0089041A" w:rsidRDefault="00AA2968" w:rsidP="002F3D1D">
          <w:pPr>
            <w:spacing w:after="0" w:line="240" w:lineRule="auto"/>
            <w:rPr>
              <w:sz w:val="18"/>
              <w:lang w:val="nb-NO" w:eastAsia="nb-NO"/>
            </w:rPr>
          </w:pPr>
          <w:r w:rsidRPr="0089041A">
            <w:rPr>
              <w:sz w:val="18"/>
              <w:lang w:val="nb-NO" w:eastAsia="nb-NO"/>
            </w:rPr>
            <w:fldChar w:fldCharType="begin"/>
          </w:r>
          <w:r w:rsidRPr="0089041A">
            <w:rPr>
              <w:sz w:val="18"/>
              <w:lang w:val="nb-NO" w:eastAsia="nb-NO"/>
            </w:rPr>
            <w:instrText xml:space="preserve"> PAGE   \* MERGEFORMAT </w:instrText>
          </w:r>
          <w:r w:rsidRPr="0089041A">
            <w:rPr>
              <w:sz w:val="18"/>
              <w:lang w:val="nb-NO" w:eastAsia="nb-NO"/>
            </w:rPr>
            <w:fldChar w:fldCharType="separate"/>
          </w:r>
          <w:r>
            <w:rPr>
              <w:noProof/>
              <w:sz w:val="18"/>
              <w:lang w:val="nb-NO" w:eastAsia="nb-NO"/>
            </w:rPr>
            <w:t>2</w:t>
          </w:r>
          <w:r w:rsidRPr="0089041A">
            <w:rPr>
              <w:sz w:val="18"/>
              <w:lang w:val="nb-NO" w:eastAsia="nb-NO"/>
            </w:rPr>
            <w:fldChar w:fldCharType="end"/>
          </w:r>
        </w:p>
      </w:tc>
      <w:tc>
        <w:tcPr>
          <w:tcW w:w="6093" w:type="dxa"/>
          <w:shd w:val="clear" w:color="auto" w:fill="auto"/>
        </w:tcPr>
        <w:p w14:paraId="123FD799" w14:textId="77777777" w:rsidR="00AA2968" w:rsidRPr="0089041A" w:rsidRDefault="00AA2968" w:rsidP="002F3D1D">
          <w:pPr>
            <w:spacing w:after="0" w:line="240" w:lineRule="auto"/>
            <w:jc w:val="center"/>
            <w:rPr>
              <w:rFonts w:ascii="Arial Narrow" w:eastAsia="Times New Roman" w:hAnsi="Arial Narrow"/>
              <w:sz w:val="14"/>
              <w:lang w:eastAsia="nb-NO"/>
            </w:rPr>
          </w:pPr>
          <w:r>
            <w:rPr>
              <w:rFonts w:ascii="Arial Narrow" w:eastAsia="Times New Roman" w:hAnsi="Arial Narrow"/>
              <w:sz w:val="14"/>
              <w:lang w:eastAsia="nb-NO"/>
            </w:rPr>
            <w:t>Doc. No.: XX</w:t>
          </w:r>
          <w:r w:rsidRPr="0089041A">
            <w:rPr>
              <w:rFonts w:ascii="Arial Narrow" w:eastAsia="Times New Roman" w:hAnsi="Arial Narrow"/>
              <w:sz w:val="14"/>
              <w:lang w:eastAsia="nb-NO"/>
            </w:rPr>
            <w:t xml:space="preserve"> - Date:</w:t>
          </w:r>
          <w:r>
            <w:rPr>
              <w:rFonts w:ascii="Arial Narrow" w:eastAsia="Times New Roman" w:hAnsi="Arial Narrow"/>
              <w:sz w:val="14"/>
              <w:lang w:eastAsia="nb-NO"/>
            </w:rPr>
            <w:t xml:space="preserve">19-DEC-2014 </w:t>
          </w:r>
          <w:r w:rsidRPr="0089041A">
            <w:rPr>
              <w:rFonts w:ascii="Arial Narrow" w:eastAsia="Times New Roman" w:hAnsi="Arial Narrow"/>
              <w:sz w:val="14"/>
              <w:lang w:eastAsia="nb-NO"/>
            </w:rPr>
            <w:t xml:space="preserve">- Copyright </w:t>
          </w:r>
          <w:proofErr w:type="spellStart"/>
          <w:r>
            <w:rPr>
              <w:rFonts w:ascii="Arial Narrow" w:eastAsia="Times New Roman" w:hAnsi="Arial Narrow"/>
              <w:sz w:val="14"/>
              <w:lang w:eastAsia="nb-NO"/>
            </w:rPr>
            <w:t>Gimmestad</w:t>
          </w:r>
          <w:proofErr w:type="spellEnd"/>
          <w:r>
            <w:rPr>
              <w:rFonts w:ascii="Arial Narrow" w:eastAsia="Times New Roman" w:hAnsi="Arial Narrow"/>
              <w:sz w:val="14"/>
              <w:lang w:eastAsia="nb-NO"/>
            </w:rPr>
            <w:t xml:space="preserve"> AS</w:t>
          </w:r>
          <w:r w:rsidRPr="0089041A">
            <w:rPr>
              <w:rFonts w:ascii="Arial Narrow" w:eastAsia="Times New Roman" w:hAnsi="Arial Narrow"/>
              <w:sz w:val="14"/>
              <w:lang w:eastAsia="nb-NO"/>
            </w:rPr>
            <w:t xml:space="preserve"> © all rights reserved</w:t>
          </w:r>
        </w:p>
      </w:tc>
    </w:tr>
  </w:tbl>
  <w:p w14:paraId="209333AF" w14:textId="77777777" w:rsidR="00AA2968" w:rsidRDefault="00AA29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56110" w14:textId="225F8E8E" w:rsidR="00AA2968" w:rsidRDefault="007513C8" w:rsidP="007513C8">
    <w:r>
      <w:rPr>
        <w:rFonts w:ascii="Arial Narrow" w:hAnsi="Arial Narrow"/>
      </w:rPr>
      <w:tab/>
    </w:r>
    <w:r w:rsidR="001E5486">
      <w:rPr>
        <w:rFonts w:ascii="Arial Narrow" w:hAnsi="Arial Narrow"/>
        <w:i/>
        <w:iCs/>
        <w:sz w:val="16"/>
        <w:szCs w:val="16"/>
      </w:rPr>
      <w:tab/>
    </w:r>
    <w:r w:rsidR="001E5486">
      <w:rPr>
        <w:rFonts w:ascii="Arial Narrow" w:hAnsi="Arial Narrow"/>
        <w:i/>
        <w:iCs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038D2" w14:textId="77777777" w:rsidR="007713B8" w:rsidRDefault="007713B8" w:rsidP="003A4324">
      <w:pPr>
        <w:spacing w:after="0" w:line="240" w:lineRule="auto"/>
      </w:pPr>
      <w:r>
        <w:separator/>
      </w:r>
    </w:p>
  </w:footnote>
  <w:footnote w:type="continuationSeparator" w:id="0">
    <w:p w14:paraId="4D9E86A3" w14:textId="77777777" w:rsidR="007713B8" w:rsidRDefault="007713B8" w:rsidP="003A4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5789F7"/>
      <w:tblLook w:val="04A0" w:firstRow="1" w:lastRow="0" w:firstColumn="1" w:lastColumn="0" w:noHBand="0" w:noVBand="1"/>
    </w:tblPr>
    <w:tblGrid>
      <w:gridCol w:w="7333"/>
      <w:gridCol w:w="1910"/>
    </w:tblGrid>
    <w:tr w:rsidR="00AA2968" w:rsidRPr="005B54E8" w14:paraId="09382AEE" w14:textId="77777777" w:rsidTr="001C341E">
      <w:trPr>
        <w:trHeight w:val="346"/>
      </w:trPr>
      <w:tc>
        <w:tcPr>
          <w:tcW w:w="3967" w:type="pct"/>
          <w:shd w:val="clear" w:color="auto" w:fill="5789F7"/>
          <w:vAlign w:val="center"/>
        </w:tcPr>
        <w:p w14:paraId="1EE24234" w14:textId="77777777" w:rsidR="00AA2968" w:rsidRPr="005B54E8" w:rsidRDefault="00AA2968" w:rsidP="00B80966">
          <w:pPr>
            <w:pStyle w:val="SectionHeading"/>
          </w:pPr>
          <w:r>
            <w:t>SECTION Name</w:t>
          </w:r>
        </w:p>
      </w:tc>
      <w:tc>
        <w:tcPr>
          <w:tcW w:w="1033" w:type="pct"/>
          <w:shd w:val="clear" w:color="auto" w:fill="5789F7"/>
          <w:vAlign w:val="center"/>
        </w:tcPr>
        <w:p w14:paraId="69129703" w14:textId="77777777" w:rsidR="00AA2968" w:rsidRPr="005B54E8" w:rsidRDefault="00AA2968" w:rsidP="00B80966">
          <w:pPr>
            <w:pStyle w:val="SectionHeading"/>
          </w:pPr>
          <w:r>
            <w:t>COMPANY</w:t>
          </w:r>
        </w:p>
      </w:tc>
    </w:tr>
  </w:tbl>
  <w:p w14:paraId="4AD3A1F6" w14:textId="77777777" w:rsidR="00AA2968" w:rsidRDefault="00AA2968" w:rsidP="003A4324">
    <w:pPr>
      <w:pStyle w:val="1Poin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60" w:type="dxa"/>
      <w:tblInd w:w="-977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587"/>
      <w:gridCol w:w="7655"/>
      <w:gridCol w:w="1718"/>
    </w:tblGrid>
    <w:tr w:rsidR="00261CD8" w14:paraId="1E2EB532" w14:textId="77777777" w:rsidTr="00370703">
      <w:trPr>
        <w:cantSplit/>
        <w:trHeight w:val="161"/>
      </w:trPr>
      <w:tc>
        <w:tcPr>
          <w:tcW w:w="158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69E0294" w14:textId="759899C6" w:rsidR="00261CD8" w:rsidRPr="007A0347" w:rsidRDefault="00261CD8" w:rsidP="00261CD8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HSSEQ-38</w:t>
          </w:r>
        </w:p>
      </w:tc>
      <w:tc>
        <w:tcPr>
          <w:tcW w:w="765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06D5D71D" w14:textId="77777777" w:rsidR="00261CD8" w:rsidRDefault="00261CD8" w:rsidP="00261CD8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718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4AA23DD" w14:textId="6FEBB49E" w:rsidR="00261CD8" w:rsidRDefault="00261CD8" w:rsidP="00261CD8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HSSEQ-38</w:t>
          </w:r>
        </w:p>
      </w:tc>
    </w:tr>
    <w:tr w:rsidR="00261CD8" w14:paraId="2903FD2A" w14:textId="77777777" w:rsidTr="00370703">
      <w:trPr>
        <w:cantSplit/>
        <w:trHeight w:val="312"/>
      </w:trPr>
      <w:tc>
        <w:tcPr>
          <w:tcW w:w="158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0EA05D3" w14:textId="77777777" w:rsidR="00261CD8" w:rsidRDefault="00261CD8" w:rsidP="00261CD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65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CEE2E25" w14:textId="77777777" w:rsidR="00261CD8" w:rsidRDefault="00261CD8" w:rsidP="00261CD8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718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86D07A6" w14:textId="77777777" w:rsidR="00261CD8" w:rsidRPr="000C678F" w:rsidRDefault="00261CD8" w:rsidP="00261CD8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19CB5837" w14:textId="77777777" w:rsidR="00261CD8" w:rsidRDefault="00261CD8" w:rsidP="00261CD8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261CD8" w14:paraId="7901BEDD" w14:textId="77777777" w:rsidTr="00370703">
      <w:trPr>
        <w:cantSplit/>
        <w:trHeight w:val="312"/>
      </w:trPr>
      <w:tc>
        <w:tcPr>
          <w:tcW w:w="158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913FD2A" w14:textId="77777777" w:rsidR="00261CD8" w:rsidRDefault="00261CD8" w:rsidP="00261CD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65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C30CBE0" w14:textId="77777777" w:rsidR="00261CD8" w:rsidRPr="00261CD8" w:rsidRDefault="00261CD8" w:rsidP="00261CD8">
          <w:pPr>
            <w:pStyle w:val="SectionHeading"/>
            <w:ind w:right="-198"/>
            <w:jc w:val="center"/>
            <w:rPr>
              <w:color w:val="000000" w:themeColor="text1"/>
            </w:rPr>
          </w:pPr>
          <w:r w:rsidRPr="00261CD8">
            <w:rPr>
              <w:color w:val="000000" w:themeColor="text1"/>
            </w:rPr>
            <w:t>Permit to work with PORTABLE CUTTING</w:t>
          </w:r>
        </w:p>
        <w:p w14:paraId="570A38C0" w14:textId="77777777" w:rsidR="00261CD8" w:rsidRPr="00261CD8" w:rsidRDefault="00261CD8" w:rsidP="00261CD8">
          <w:pPr>
            <w:pStyle w:val="SectionHeading"/>
            <w:ind w:right="-198"/>
            <w:jc w:val="center"/>
            <w:rPr>
              <w:color w:val="000000" w:themeColor="text1"/>
            </w:rPr>
          </w:pPr>
          <w:r w:rsidRPr="00261CD8">
            <w:rPr>
              <w:color w:val="000000" w:themeColor="text1"/>
            </w:rPr>
            <w:t>TOOLS AND HYDROBLASTER</w:t>
          </w:r>
        </w:p>
        <w:p w14:paraId="2EE403FC" w14:textId="7FBBA188" w:rsidR="00261CD8" w:rsidRDefault="00261CD8" w:rsidP="00261CD8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</w:p>
      </w:tc>
      <w:tc>
        <w:tcPr>
          <w:tcW w:w="1718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C799836" w14:textId="77777777" w:rsidR="00261CD8" w:rsidRDefault="00261CD8" w:rsidP="00261CD8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5FD13C43" w14:textId="77777777" w:rsidR="00261CD8" w:rsidRDefault="00261CD8" w:rsidP="00261CD8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261CD8" w14:paraId="75095E5B" w14:textId="77777777" w:rsidTr="00370703">
      <w:trPr>
        <w:cantSplit/>
        <w:trHeight w:val="33"/>
      </w:trPr>
      <w:tc>
        <w:tcPr>
          <w:tcW w:w="158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3040D09" w14:textId="77777777" w:rsidR="00261CD8" w:rsidRDefault="00261CD8" w:rsidP="00261CD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65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D74E9B6" w14:textId="77777777" w:rsidR="00261CD8" w:rsidRPr="001227B7" w:rsidRDefault="00261CD8" w:rsidP="00261CD8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718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936C3FB" w14:textId="77777777" w:rsidR="00261CD8" w:rsidRDefault="00261CD8" w:rsidP="00261CD8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219AE939" w14:textId="77777777" w:rsidR="00AA2968" w:rsidRDefault="00AA29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5E42"/>
    <w:multiLevelType w:val="multilevel"/>
    <w:tmpl w:val="7576B548"/>
    <w:styleLink w:val="ListStyle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suff w:val="space"/>
      <w:lvlText w:val="-"/>
      <w:lvlJc w:val="left"/>
      <w:pPr>
        <w:ind w:left="1191" w:hanging="397"/>
      </w:pPr>
      <w:rPr>
        <w:rFonts w:ascii="font303" w:hAnsi="font303" w:hint="default"/>
        <w:color w:val="000000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1" w15:restartNumberingAfterBreak="0">
    <w:nsid w:val="68583607"/>
    <w:multiLevelType w:val="hybridMultilevel"/>
    <w:tmpl w:val="17D00CB8"/>
    <w:lvl w:ilvl="0" w:tplc="4FE223B6">
      <w:start w:val="1"/>
      <w:numFmt w:val="upperLetter"/>
      <w:lvlText w:val="%1."/>
      <w:lvlJc w:val="left"/>
      <w:pPr>
        <w:ind w:left="473" w:hanging="360"/>
      </w:pPr>
      <w:rPr>
        <w:rFonts w:hint="default"/>
        <w:sz w:val="36"/>
        <w:szCs w:val="36"/>
      </w:rPr>
    </w:lvl>
    <w:lvl w:ilvl="1" w:tplc="08090019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7F163C68"/>
    <w:multiLevelType w:val="multilevel"/>
    <w:tmpl w:val="1BA4B31A"/>
    <w:lvl w:ilvl="0">
      <w:start w:val="1"/>
      <w:numFmt w:val="decimal"/>
      <w:pStyle w:val="FirstLevel"/>
      <w:lvlText w:val="%1)"/>
      <w:lvlJc w:val="left"/>
      <w:pPr>
        <w:ind w:left="397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SecondLevel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pStyle w:val="ThirdLevel"/>
      <w:suff w:val="space"/>
      <w:lvlText w:val="-"/>
      <w:lvlJc w:val="left"/>
      <w:pPr>
        <w:ind w:left="1191" w:hanging="397"/>
      </w:pPr>
      <w:rPr>
        <w:rFonts w:ascii="font303" w:hAnsi="font303" w:hint="default"/>
        <w:color w:val="000000"/>
      </w:rPr>
    </w:lvl>
    <w:lvl w:ilvl="3">
      <w:start w:val="1"/>
      <w:numFmt w:val="bullet"/>
      <w:pStyle w:val="FourthLevel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pStyle w:val="FifthLevel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num w:numId="1" w16cid:durableId="1333215459">
    <w:abstractNumId w:val="0"/>
  </w:num>
  <w:num w:numId="2" w16cid:durableId="374280625">
    <w:abstractNumId w:val="2"/>
  </w:num>
  <w:num w:numId="3" w16cid:durableId="1199514201">
    <w:abstractNumId w:val="1"/>
  </w:num>
  <w:num w:numId="4" w16cid:durableId="987368818">
    <w:abstractNumId w:val="2"/>
  </w:num>
  <w:num w:numId="5" w16cid:durableId="1157571335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2243684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465789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3109760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a0MDEyMTAyNTEwNzdU0lEKTi0uzszPAykwqQUA6o6vxCwAAAA="/>
  </w:docVars>
  <w:rsids>
    <w:rsidRoot w:val="00F752C2"/>
    <w:rsid w:val="000107F9"/>
    <w:rsid w:val="00030B5D"/>
    <w:rsid w:val="00037B9F"/>
    <w:rsid w:val="00040A50"/>
    <w:rsid w:val="000454C4"/>
    <w:rsid w:val="000476F4"/>
    <w:rsid w:val="00050F69"/>
    <w:rsid w:val="00064C35"/>
    <w:rsid w:val="00072452"/>
    <w:rsid w:val="000807B4"/>
    <w:rsid w:val="000A52B9"/>
    <w:rsid w:val="000C1CAF"/>
    <w:rsid w:val="000D567C"/>
    <w:rsid w:val="000E309E"/>
    <w:rsid w:val="000E5DD3"/>
    <w:rsid w:val="001204AC"/>
    <w:rsid w:val="00122528"/>
    <w:rsid w:val="00127A45"/>
    <w:rsid w:val="00131383"/>
    <w:rsid w:val="00135AE7"/>
    <w:rsid w:val="00141EE1"/>
    <w:rsid w:val="00143CE5"/>
    <w:rsid w:val="00160141"/>
    <w:rsid w:val="0016096E"/>
    <w:rsid w:val="0017138F"/>
    <w:rsid w:val="00171F10"/>
    <w:rsid w:val="001722B7"/>
    <w:rsid w:val="00172BA0"/>
    <w:rsid w:val="00185CB4"/>
    <w:rsid w:val="001B3F98"/>
    <w:rsid w:val="001B4CCD"/>
    <w:rsid w:val="001C341E"/>
    <w:rsid w:val="001C6532"/>
    <w:rsid w:val="001D5BDF"/>
    <w:rsid w:val="001E5486"/>
    <w:rsid w:val="001F14E7"/>
    <w:rsid w:val="001F1DB3"/>
    <w:rsid w:val="001F3F97"/>
    <w:rsid w:val="001F42C9"/>
    <w:rsid w:val="001F7708"/>
    <w:rsid w:val="00212E99"/>
    <w:rsid w:val="00212F4F"/>
    <w:rsid w:val="00215052"/>
    <w:rsid w:val="002164DA"/>
    <w:rsid w:val="0021797A"/>
    <w:rsid w:val="002179E4"/>
    <w:rsid w:val="0022648E"/>
    <w:rsid w:val="00231210"/>
    <w:rsid w:val="00261214"/>
    <w:rsid w:val="00261CD8"/>
    <w:rsid w:val="00275767"/>
    <w:rsid w:val="002907F8"/>
    <w:rsid w:val="002A150B"/>
    <w:rsid w:val="002A3C77"/>
    <w:rsid w:val="002A5CB0"/>
    <w:rsid w:val="002B4037"/>
    <w:rsid w:val="002B6709"/>
    <w:rsid w:val="002D6B04"/>
    <w:rsid w:val="002D7F96"/>
    <w:rsid w:val="002F3D1D"/>
    <w:rsid w:val="002F7AF2"/>
    <w:rsid w:val="003139C0"/>
    <w:rsid w:val="00323901"/>
    <w:rsid w:val="0032397C"/>
    <w:rsid w:val="0032590B"/>
    <w:rsid w:val="00346D2F"/>
    <w:rsid w:val="00362E16"/>
    <w:rsid w:val="0036732D"/>
    <w:rsid w:val="00370703"/>
    <w:rsid w:val="00386B48"/>
    <w:rsid w:val="003A0CA1"/>
    <w:rsid w:val="003A1088"/>
    <w:rsid w:val="003A4324"/>
    <w:rsid w:val="003B0464"/>
    <w:rsid w:val="003B40D4"/>
    <w:rsid w:val="003B546B"/>
    <w:rsid w:val="003C03BD"/>
    <w:rsid w:val="003D4088"/>
    <w:rsid w:val="003D586E"/>
    <w:rsid w:val="003E129D"/>
    <w:rsid w:val="003E7C25"/>
    <w:rsid w:val="00403671"/>
    <w:rsid w:val="00406B66"/>
    <w:rsid w:val="00443042"/>
    <w:rsid w:val="004436CE"/>
    <w:rsid w:val="00460CC3"/>
    <w:rsid w:val="0046636A"/>
    <w:rsid w:val="0046658A"/>
    <w:rsid w:val="00471E8C"/>
    <w:rsid w:val="00487B57"/>
    <w:rsid w:val="00491D80"/>
    <w:rsid w:val="004C20A5"/>
    <w:rsid w:val="004D24A6"/>
    <w:rsid w:val="004D76C0"/>
    <w:rsid w:val="004E011D"/>
    <w:rsid w:val="004E4007"/>
    <w:rsid w:val="00502CF7"/>
    <w:rsid w:val="00533589"/>
    <w:rsid w:val="00553270"/>
    <w:rsid w:val="00564A16"/>
    <w:rsid w:val="00576BDC"/>
    <w:rsid w:val="005B1576"/>
    <w:rsid w:val="005B4B19"/>
    <w:rsid w:val="005C7E11"/>
    <w:rsid w:val="005D1F7E"/>
    <w:rsid w:val="005D503D"/>
    <w:rsid w:val="005E0D84"/>
    <w:rsid w:val="005E5048"/>
    <w:rsid w:val="00605266"/>
    <w:rsid w:val="00623A25"/>
    <w:rsid w:val="00635256"/>
    <w:rsid w:val="006753BD"/>
    <w:rsid w:val="00677B0E"/>
    <w:rsid w:val="00685134"/>
    <w:rsid w:val="00686121"/>
    <w:rsid w:val="006E08AD"/>
    <w:rsid w:val="006E7094"/>
    <w:rsid w:val="006E7C52"/>
    <w:rsid w:val="006F36EB"/>
    <w:rsid w:val="006F5412"/>
    <w:rsid w:val="007065F6"/>
    <w:rsid w:val="00713F62"/>
    <w:rsid w:val="007305E9"/>
    <w:rsid w:val="0073092D"/>
    <w:rsid w:val="00731417"/>
    <w:rsid w:val="007513C8"/>
    <w:rsid w:val="00751655"/>
    <w:rsid w:val="007606F6"/>
    <w:rsid w:val="007643CE"/>
    <w:rsid w:val="007713B8"/>
    <w:rsid w:val="0077319A"/>
    <w:rsid w:val="00781B2E"/>
    <w:rsid w:val="007878C2"/>
    <w:rsid w:val="007D435D"/>
    <w:rsid w:val="007E5D1E"/>
    <w:rsid w:val="007F13E8"/>
    <w:rsid w:val="00837B88"/>
    <w:rsid w:val="00837EF3"/>
    <w:rsid w:val="008437AB"/>
    <w:rsid w:val="00843ACA"/>
    <w:rsid w:val="00847260"/>
    <w:rsid w:val="00857859"/>
    <w:rsid w:val="00862C21"/>
    <w:rsid w:val="00864D51"/>
    <w:rsid w:val="0086697B"/>
    <w:rsid w:val="008676DE"/>
    <w:rsid w:val="0088310D"/>
    <w:rsid w:val="00891A10"/>
    <w:rsid w:val="008A1E2F"/>
    <w:rsid w:val="008A711C"/>
    <w:rsid w:val="008B41D1"/>
    <w:rsid w:val="008E5477"/>
    <w:rsid w:val="008F0E7C"/>
    <w:rsid w:val="008F1A59"/>
    <w:rsid w:val="00902628"/>
    <w:rsid w:val="00903379"/>
    <w:rsid w:val="00903C7C"/>
    <w:rsid w:val="00930E19"/>
    <w:rsid w:val="00932814"/>
    <w:rsid w:val="00936125"/>
    <w:rsid w:val="00960D68"/>
    <w:rsid w:val="00962FEE"/>
    <w:rsid w:val="00963DAF"/>
    <w:rsid w:val="00964AD9"/>
    <w:rsid w:val="00970E38"/>
    <w:rsid w:val="00987240"/>
    <w:rsid w:val="009A6D2B"/>
    <w:rsid w:val="009C061F"/>
    <w:rsid w:val="00A012A5"/>
    <w:rsid w:val="00A140D5"/>
    <w:rsid w:val="00A2217C"/>
    <w:rsid w:val="00A3007E"/>
    <w:rsid w:val="00A365BC"/>
    <w:rsid w:val="00A36C89"/>
    <w:rsid w:val="00A533B8"/>
    <w:rsid w:val="00A63A70"/>
    <w:rsid w:val="00A835DE"/>
    <w:rsid w:val="00A94411"/>
    <w:rsid w:val="00A95816"/>
    <w:rsid w:val="00AA18D5"/>
    <w:rsid w:val="00AA2968"/>
    <w:rsid w:val="00AA586E"/>
    <w:rsid w:val="00AA6C11"/>
    <w:rsid w:val="00AD445B"/>
    <w:rsid w:val="00AF471F"/>
    <w:rsid w:val="00B1324A"/>
    <w:rsid w:val="00B14755"/>
    <w:rsid w:val="00B36ADF"/>
    <w:rsid w:val="00B423AE"/>
    <w:rsid w:val="00B44D05"/>
    <w:rsid w:val="00B46406"/>
    <w:rsid w:val="00B50F27"/>
    <w:rsid w:val="00B74135"/>
    <w:rsid w:val="00B763E3"/>
    <w:rsid w:val="00B76EA7"/>
    <w:rsid w:val="00B80966"/>
    <w:rsid w:val="00B81FB8"/>
    <w:rsid w:val="00B86FE5"/>
    <w:rsid w:val="00BB2D2B"/>
    <w:rsid w:val="00BB6263"/>
    <w:rsid w:val="00BB6518"/>
    <w:rsid w:val="00BC6640"/>
    <w:rsid w:val="00BE4A95"/>
    <w:rsid w:val="00BE5CDA"/>
    <w:rsid w:val="00BE70BE"/>
    <w:rsid w:val="00BF0B9B"/>
    <w:rsid w:val="00C02900"/>
    <w:rsid w:val="00C02CF1"/>
    <w:rsid w:val="00C03B07"/>
    <w:rsid w:val="00C2401C"/>
    <w:rsid w:val="00C27846"/>
    <w:rsid w:val="00C429B6"/>
    <w:rsid w:val="00C572C9"/>
    <w:rsid w:val="00C649A9"/>
    <w:rsid w:val="00C67621"/>
    <w:rsid w:val="00C7039C"/>
    <w:rsid w:val="00C704A3"/>
    <w:rsid w:val="00C863D5"/>
    <w:rsid w:val="00C87BE3"/>
    <w:rsid w:val="00C90495"/>
    <w:rsid w:val="00C90683"/>
    <w:rsid w:val="00CA19F7"/>
    <w:rsid w:val="00CC40E8"/>
    <w:rsid w:val="00CD02AA"/>
    <w:rsid w:val="00CD1D2E"/>
    <w:rsid w:val="00CD2FEB"/>
    <w:rsid w:val="00CD6C64"/>
    <w:rsid w:val="00CE2101"/>
    <w:rsid w:val="00CF1A9B"/>
    <w:rsid w:val="00CF2F40"/>
    <w:rsid w:val="00CF518D"/>
    <w:rsid w:val="00CF60CD"/>
    <w:rsid w:val="00D11317"/>
    <w:rsid w:val="00D13BE4"/>
    <w:rsid w:val="00D25387"/>
    <w:rsid w:val="00D34F8B"/>
    <w:rsid w:val="00D402EB"/>
    <w:rsid w:val="00D55936"/>
    <w:rsid w:val="00D63711"/>
    <w:rsid w:val="00D706FD"/>
    <w:rsid w:val="00D7484C"/>
    <w:rsid w:val="00D8664A"/>
    <w:rsid w:val="00D900CB"/>
    <w:rsid w:val="00D908B0"/>
    <w:rsid w:val="00DB539C"/>
    <w:rsid w:val="00DC4C94"/>
    <w:rsid w:val="00DC6C29"/>
    <w:rsid w:val="00DC7C56"/>
    <w:rsid w:val="00DD1DBB"/>
    <w:rsid w:val="00DD571E"/>
    <w:rsid w:val="00DD630E"/>
    <w:rsid w:val="00DE77A3"/>
    <w:rsid w:val="00E0233A"/>
    <w:rsid w:val="00E304BB"/>
    <w:rsid w:val="00E3759D"/>
    <w:rsid w:val="00E618CF"/>
    <w:rsid w:val="00E6595E"/>
    <w:rsid w:val="00E93A23"/>
    <w:rsid w:val="00E9514E"/>
    <w:rsid w:val="00EB4EDD"/>
    <w:rsid w:val="00EB5087"/>
    <w:rsid w:val="00EF1876"/>
    <w:rsid w:val="00EF568B"/>
    <w:rsid w:val="00F142A1"/>
    <w:rsid w:val="00F34847"/>
    <w:rsid w:val="00F52ECD"/>
    <w:rsid w:val="00F74502"/>
    <w:rsid w:val="00F752C2"/>
    <w:rsid w:val="00F80BC2"/>
    <w:rsid w:val="00F81592"/>
    <w:rsid w:val="00F81C7D"/>
    <w:rsid w:val="00F81E1E"/>
    <w:rsid w:val="00F86ACF"/>
    <w:rsid w:val="00FA542F"/>
    <w:rsid w:val="00FD0566"/>
    <w:rsid w:val="00FD351C"/>
    <w:rsid w:val="00FD3717"/>
    <w:rsid w:val="00FF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FF2C0"/>
  <w15:docId w15:val="{84823E5C-EE87-4FE1-A7FC-669CBF78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1" w:qFormat="1"/>
    <w:lsdException w:name="Emphasis" w:locked="0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88310D"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5767"/>
    <w:pPr>
      <w:keepNext/>
      <w:keepLines/>
      <w:spacing w:before="240" w:after="0"/>
      <w:outlineLvl w:val="0"/>
    </w:pPr>
    <w:rPr>
      <w:rFonts w:ascii="Arial" w:eastAsia="Times New Roman" w:hAnsi="Arial" w:cs="Arial"/>
      <w:b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5767"/>
    <w:pPr>
      <w:keepNext/>
      <w:keepLines/>
      <w:spacing w:before="40" w:after="0"/>
      <w:outlineLvl w:val="1"/>
    </w:pPr>
    <w:rPr>
      <w:rFonts w:ascii="Arial" w:eastAsia="Times New Roman" w:hAnsi="Arial" w:cs="Arial"/>
      <w:b/>
      <w:color w:val="00206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5767"/>
    <w:pPr>
      <w:keepNext/>
      <w:keepLines/>
      <w:spacing w:before="40" w:after="0"/>
      <w:outlineLvl w:val="2"/>
    </w:pPr>
    <w:rPr>
      <w:rFonts w:ascii="Arial" w:eastAsia="Times New Roman" w:hAnsi="Arial" w:cs="Arial"/>
      <w:b/>
      <w:color w:val="0020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964AD9"/>
    <w:rPr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275767"/>
    <w:rPr>
      <w:rFonts w:ascii="Arial" w:eastAsia="Times New Roman" w:hAnsi="Arial" w:cs="Arial"/>
      <w:b/>
      <w:color w:val="002060"/>
      <w:sz w:val="32"/>
      <w:szCs w:val="32"/>
    </w:rPr>
  </w:style>
  <w:style w:type="paragraph" w:styleId="Footer">
    <w:name w:val="footer"/>
    <w:next w:val="Normal"/>
    <w:link w:val="FooterChar"/>
    <w:uiPriority w:val="99"/>
    <w:unhideWhenUsed/>
    <w:rsid w:val="00275767"/>
    <w:pPr>
      <w:jc w:val="center"/>
    </w:pPr>
    <w:rPr>
      <w:rFonts w:eastAsia="Times New Roman"/>
      <w:sz w:val="14"/>
      <w:szCs w:val="22"/>
      <w:lang w:val="en-US" w:eastAsia="nb-NO"/>
    </w:rPr>
  </w:style>
  <w:style w:type="character" w:customStyle="1" w:styleId="FooterChar">
    <w:name w:val="Footer Char"/>
    <w:link w:val="Footer"/>
    <w:uiPriority w:val="99"/>
    <w:rsid w:val="00275767"/>
    <w:rPr>
      <w:rFonts w:ascii="Calibri" w:eastAsia="Times New Roman" w:hAnsi="Calibri" w:cs="Times New Roman"/>
      <w:sz w:val="14"/>
      <w:lang w:eastAsia="nb-NO"/>
    </w:rPr>
  </w:style>
  <w:style w:type="paragraph" w:customStyle="1" w:styleId="1Point">
    <w:name w:val="1 Point"/>
    <w:basedOn w:val="Footer"/>
    <w:rsid w:val="00275767"/>
    <w:rPr>
      <w:sz w:val="2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27576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275767"/>
    <w:rPr>
      <w:rFonts w:ascii="Consolas" w:eastAsia="Calibri" w:hAnsi="Consolas" w:cs="Consolas"/>
      <w:sz w:val="21"/>
      <w:szCs w:val="21"/>
    </w:rPr>
  </w:style>
  <w:style w:type="character" w:customStyle="1" w:styleId="EvenPageNumber">
    <w:name w:val="Even Page Number"/>
    <w:uiPriority w:val="1"/>
    <w:rsid w:val="00275767"/>
    <w:rPr>
      <w:rFonts w:ascii="Calibri" w:eastAsia="Times New Roman" w:hAnsi="Calibri"/>
      <w:sz w:val="18"/>
      <w:lang w:val="nb-NO" w:eastAsia="nb-NO"/>
    </w:rPr>
  </w:style>
  <w:style w:type="paragraph" w:customStyle="1" w:styleId="FourthLevel">
    <w:name w:val="Fourth Level"/>
    <w:basedOn w:val="Normal"/>
    <w:rsid w:val="001F14E7"/>
    <w:pPr>
      <w:numPr>
        <w:ilvl w:val="3"/>
        <w:numId w:val="4"/>
      </w:numPr>
    </w:pPr>
  </w:style>
  <w:style w:type="paragraph" w:customStyle="1" w:styleId="ThirdLevel">
    <w:name w:val="Third Level"/>
    <w:basedOn w:val="Normal"/>
    <w:qFormat/>
    <w:rsid w:val="00902628"/>
    <w:pPr>
      <w:numPr>
        <w:ilvl w:val="2"/>
        <w:numId w:val="4"/>
      </w:numPr>
      <w:tabs>
        <w:tab w:val="left" w:pos="524"/>
      </w:tabs>
      <w:spacing w:after="0" w:line="312" w:lineRule="auto"/>
    </w:pPr>
    <w:rPr>
      <w:sz w:val="24"/>
    </w:rPr>
  </w:style>
  <w:style w:type="character" w:customStyle="1" w:styleId="Heading2Char">
    <w:name w:val="Heading 2 Char"/>
    <w:link w:val="Heading2"/>
    <w:uiPriority w:val="9"/>
    <w:rsid w:val="00275767"/>
    <w:rPr>
      <w:rFonts w:ascii="Arial" w:eastAsia="Times New Roman" w:hAnsi="Arial" w:cs="Arial"/>
      <w:b/>
      <w:color w:val="002060"/>
      <w:sz w:val="26"/>
      <w:szCs w:val="26"/>
    </w:rPr>
  </w:style>
  <w:style w:type="character" w:customStyle="1" w:styleId="Heading3Char">
    <w:name w:val="Heading 3 Char"/>
    <w:link w:val="Heading3"/>
    <w:uiPriority w:val="9"/>
    <w:rsid w:val="00275767"/>
    <w:rPr>
      <w:rFonts w:ascii="Arial" w:eastAsia="Times New Roman" w:hAnsi="Arial" w:cs="Arial"/>
      <w:b/>
      <w:color w:val="002060"/>
      <w:sz w:val="24"/>
      <w:szCs w:val="24"/>
    </w:rPr>
  </w:style>
  <w:style w:type="paragraph" w:customStyle="1" w:styleId="Caution">
    <w:name w:val="Caution"/>
    <w:basedOn w:val="Normal"/>
    <w:qFormat/>
    <w:rsid w:val="001F14E7"/>
    <w:pPr>
      <w:keepLines/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pct50" w:color="FDC82F" w:fill="auto"/>
      <w:spacing w:before="60" w:after="60" w:line="240" w:lineRule="auto"/>
      <w:ind w:left="1418" w:right="454" w:hanging="1021"/>
      <w:contextualSpacing/>
    </w:pPr>
    <w:rPr>
      <w:rFonts w:eastAsia="Times New Roman"/>
      <w:i/>
      <w:sz w:val="26"/>
      <w:szCs w:val="26"/>
      <w:lang w:eastAsia="nb-NO"/>
    </w:rPr>
  </w:style>
  <w:style w:type="paragraph" w:customStyle="1" w:styleId="FirstLevel">
    <w:name w:val="First Level"/>
    <w:basedOn w:val="Normal"/>
    <w:qFormat/>
    <w:rsid w:val="00902628"/>
    <w:pPr>
      <w:numPr>
        <w:numId w:val="4"/>
      </w:numPr>
      <w:tabs>
        <w:tab w:val="left" w:pos="524"/>
        <w:tab w:val="right" w:leader="dot" w:pos="9106"/>
      </w:tabs>
      <w:spacing w:after="0" w:line="312" w:lineRule="auto"/>
      <w:contextualSpacing/>
    </w:pPr>
    <w:rPr>
      <w:sz w:val="28"/>
      <w:szCs w:val="26"/>
    </w:rPr>
  </w:style>
  <w:style w:type="paragraph" w:customStyle="1" w:styleId="SecondLevel">
    <w:name w:val="Second Level"/>
    <w:basedOn w:val="Normal"/>
    <w:qFormat/>
    <w:rsid w:val="00902628"/>
    <w:pPr>
      <w:numPr>
        <w:ilvl w:val="1"/>
        <w:numId w:val="4"/>
      </w:numPr>
      <w:tabs>
        <w:tab w:val="right" w:leader="dot" w:pos="6747"/>
      </w:tabs>
      <w:spacing w:after="0" w:line="312" w:lineRule="auto"/>
    </w:pPr>
    <w:rPr>
      <w:sz w:val="28"/>
    </w:rPr>
  </w:style>
  <w:style w:type="paragraph" w:customStyle="1" w:styleId="Note">
    <w:name w:val="Note"/>
    <w:link w:val="NoteChar"/>
    <w:uiPriority w:val="9"/>
    <w:qFormat/>
    <w:rsid w:val="00B14755"/>
    <w:pPr>
      <w:keepLines/>
      <w:pBdr>
        <w:top w:val="single" w:sz="2" w:space="1" w:color="DEEAF6"/>
        <w:left w:val="single" w:sz="2" w:space="4" w:color="DEEAF6"/>
        <w:bottom w:val="single" w:sz="2" w:space="1" w:color="DEEAF6"/>
        <w:right w:val="single" w:sz="2" w:space="4" w:color="DEEAF6"/>
      </w:pBdr>
      <w:shd w:val="clear" w:color="auto" w:fill="DEEAF6"/>
      <w:tabs>
        <w:tab w:val="left" w:pos="1134"/>
      </w:tabs>
      <w:spacing w:before="60" w:after="60"/>
      <w:ind w:left="1106" w:right="454" w:hanging="737"/>
      <w:contextualSpacing/>
    </w:pPr>
    <w:rPr>
      <w:rFonts w:eastAsia="Times New Roman"/>
      <w:sz w:val="24"/>
      <w:szCs w:val="24"/>
      <w:lang w:val="en-US" w:eastAsia="nb-NO"/>
    </w:rPr>
  </w:style>
  <w:style w:type="character" w:customStyle="1" w:styleId="NoteChar">
    <w:name w:val="Note Char"/>
    <w:link w:val="Note"/>
    <w:uiPriority w:val="9"/>
    <w:rsid w:val="00B14755"/>
    <w:rPr>
      <w:rFonts w:ascii="Calibri" w:eastAsia="Times New Roman" w:hAnsi="Calibri" w:cs="Times New Roman"/>
      <w:sz w:val="24"/>
      <w:szCs w:val="24"/>
      <w:shd w:val="clear" w:color="auto" w:fill="DEEAF6"/>
      <w:lang w:eastAsia="nb-NO"/>
    </w:rPr>
  </w:style>
  <w:style w:type="character" w:customStyle="1" w:styleId="OddPageNumber">
    <w:name w:val="Odd Page Number"/>
    <w:uiPriority w:val="1"/>
    <w:rsid w:val="00275767"/>
    <w:rPr>
      <w:rFonts w:eastAsia="Times New Roman"/>
      <w:sz w:val="18"/>
      <w:lang w:val="nb-NO" w:eastAsia="nb-NO"/>
    </w:rPr>
  </w:style>
  <w:style w:type="paragraph" w:customStyle="1" w:styleId="FifthLevel">
    <w:name w:val="Fifth Level"/>
    <w:basedOn w:val="Normal"/>
    <w:rsid w:val="001F14E7"/>
    <w:pPr>
      <w:numPr>
        <w:ilvl w:val="4"/>
        <w:numId w:val="4"/>
      </w:numPr>
    </w:pPr>
  </w:style>
  <w:style w:type="paragraph" w:customStyle="1" w:styleId="ListFooter">
    <w:name w:val="List Footer"/>
    <w:basedOn w:val="Normal"/>
    <w:qFormat/>
    <w:rsid w:val="00346D2F"/>
    <w:pPr>
      <w:pBdr>
        <w:top w:val="single" w:sz="4" w:space="1" w:color="auto"/>
        <w:bottom w:val="single" w:sz="4" w:space="1" w:color="auto"/>
      </w:pBdr>
      <w:shd w:val="pct12" w:color="FFCF1C" w:fill="FFFFFF"/>
      <w:spacing w:before="120" w:after="120" w:line="264" w:lineRule="auto"/>
      <w:ind w:left="28" w:right="28"/>
      <w:jc w:val="center"/>
    </w:pPr>
    <w:rPr>
      <w:rFonts w:eastAsia="Times New Roman"/>
      <w:sz w:val="26"/>
      <w:szCs w:val="26"/>
      <w:lang w:eastAsia="nb-NO"/>
    </w:rPr>
  </w:style>
  <w:style w:type="paragraph" w:customStyle="1" w:styleId="SectionHeading">
    <w:name w:val="Section Heading"/>
    <w:basedOn w:val="Normal"/>
    <w:rsid w:val="00B80966"/>
    <w:pPr>
      <w:spacing w:after="0" w:line="240" w:lineRule="auto"/>
    </w:pPr>
    <w:rPr>
      <w:rFonts w:ascii="Arial" w:eastAsia="Times New Roman" w:hAnsi="Arial" w:cs="Arial"/>
      <w:b/>
      <w:caps/>
      <w:color w:val="FFFFFF"/>
      <w:lang w:eastAsia="nb-NO"/>
    </w:rPr>
  </w:style>
  <w:style w:type="character" w:styleId="Strong">
    <w:name w:val="Strong"/>
    <w:aliases w:val="Bold"/>
    <w:uiPriority w:val="1"/>
    <w:qFormat/>
    <w:rsid w:val="00275767"/>
    <w:rPr>
      <w:b/>
      <w:bCs/>
      <w:lang w:val="en-US"/>
    </w:rPr>
  </w:style>
  <w:style w:type="paragraph" w:customStyle="1" w:styleId="WarningBody">
    <w:name w:val="Warning Body"/>
    <w:basedOn w:val="Normal"/>
    <w:qFormat/>
    <w:rsid w:val="001F14E7"/>
    <w:pPr>
      <w:keepLines/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pct50" w:color="FDC82F" w:fill="auto"/>
      <w:spacing w:after="60" w:line="240" w:lineRule="auto"/>
      <w:ind w:left="425" w:right="454" w:hanging="28"/>
      <w:contextualSpacing/>
    </w:pPr>
    <w:rPr>
      <w:rFonts w:eastAsia="Times New Roman"/>
      <w:i/>
      <w:sz w:val="26"/>
      <w:szCs w:val="26"/>
    </w:rPr>
  </w:style>
  <w:style w:type="paragraph" w:customStyle="1" w:styleId="WarningHeading">
    <w:name w:val="Warning Heading"/>
    <w:basedOn w:val="Normal"/>
    <w:next w:val="WarningBody"/>
    <w:qFormat/>
    <w:rsid w:val="00B14755"/>
    <w:pPr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clear" w:color="auto" w:fill="FF0000"/>
      <w:spacing w:before="60" w:after="0" w:line="240" w:lineRule="auto"/>
      <w:ind w:left="397" w:right="454"/>
    </w:pPr>
    <w:rPr>
      <w:rFonts w:eastAsia="Times New Roman"/>
      <w:b/>
      <w:bCs/>
      <w:i/>
      <w:iCs/>
      <w:color w:val="FFFFFF"/>
      <w:sz w:val="26"/>
      <w:szCs w:val="20"/>
    </w:rPr>
  </w:style>
  <w:style w:type="character" w:styleId="Hyperlink">
    <w:name w:val="Hyperlink"/>
    <w:uiPriority w:val="99"/>
    <w:unhideWhenUsed/>
    <w:rsid w:val="00B76EA7"/>
    <w:rPr>
      <w:color w:val="0563C1"/>
      <w:u w:val="single"/>
    </w:rPr>
  </w:style>
  <w:style w:type="paragraph" w:customStyle="1" w:styleId="TitlePage">
    <w:name w:val="Title Page"/>
    <w:basedOn w:val="NoSpacing"/>
    <w:link w:val="TitlePageChar"/>
    <w:uiPriority w:val="14"/>
    <w:rsid w:val="00B76EA7"/>
    <w:pPr>
      <w:spacing w:after="240"/>
    </w:pPr>
    <w:rPr>
      <w:rFonts w:eastAsia="Times New Roman"/>
      <w:sz w:val="18"/>
      <w:szCs w:val="16"/>
      <w:lang w:eastAsia="nb-NO"/>
    </w:rPr>
  </w:style>
  <w:style w:type="character" w:customStyle="1" w:styleId="TitlePageChar">
    <w:name w:val="Title Page Char"/>
    <w:link w:val="TitlePage"/>
    <w:uiPriority w:val="14"/>
    <w:rsid w:val="00B76EA7"/>
    <w:rPr>
      <w:rFonts w:eastAsia="Times New Roman"/>
      <w:sz w:val="18"/>
      <w:szCs w:val="16"/>
      <w:lang w:eastAsia="nb-NO"/>
    </w:rPr>
  </w:style>
  <w:style w:type="paragraph" w:styleId="TOC1">
    <w:name w:val="toc 1"/>
    <w:basedOn w:val="Normal"/>
    <w:next w:val="Normal"/>
    <w:autoRedefine/>
    <w:uiPriority w:val="39"/>
    <w:unhideWhenUsed/>
    <w:rsid w:val="00713F62"/>
    <w:pPr>
      <w:tabs>
        <w:tab w:val="right" w:leader="dot" w:pos="6738"/>
      </w:tabs>
      <w:spacing w:before="120" w:after="40" w:line="276" w:lineRule="auto"/>
    </w:pPr>
    <w:rPr>
      <w:rFonts w:eastAsia="Times New Roman"/>
      <w:b/>
      <w:caps/>
      <w:noProof/>
      <w:color w:val="2E74B5"/>
      <w:lang w:eastAsia="nb-NO"/>
    </w:rPr>
  </w:style>
  <w:style w:type="paragraph" w:styleId="TOC2">
    <w:name w:val="toc 2"/>
    <w:basedOn w:val="Normal"/>
    <w:next w:val="Normal"/>
    <w:autoRedefine/>
    <w:uiPriority w:val="39"/>
    <w:unhideWhenUsed/>
    <w:rsid w:val="00B76EA7"/>
    <w:pPr>
      <w:tabs>
        <w:tab w:val="right" w:leader="dot" w:pos="6738"/>
      </w:tabs>
      <w:spacing w:after="0" w:line="276" w:lineRule="auto"/>
      <w:ind w:left="567"/>
    </w:pPr>
    <w:rPr>
      <w:rFonts w:eastAsia="Times New Roman"/>
      <w:b/>
      <w:noProof/>
      <w:color w:val="2E74B5"/>
      <w:lang w:eastAsia="nb-NO"/>
    </w:rPr>
  </w:style>
  <w:style w:type="paragraph" w:styleId="TOC3">
    <w:name w:val="toc 3"/>
    <w:basedOn w:val="Normal"/>
    <w:next w:val="Normal"/>
    <w:autoRedefine/>
    <w:uiPriority w:val="39"/>
    <w:unhideWhenUsed/>
    <w:rsid w:val="00B76EA7"/>
    <w:pPr>
      <w:tabs>
        <w:tab w:val="right" w:leader="dot" w:pos="6738"/>
      </w:tabs>
      <w:spacing w:after="100" w:line="276" w:lineRule="auto"/>
      <w:ind w:left="1134"/>
      <w:contextualSpacing/>
    </w:pPr>
    <w:rPr>
      <w:rFonts w:eastAsia="Times New Roman"/>
      <w:noProof/>
      <w:lang w:eastAsia="nb-NO"/>
    </w:rPr>
  </w:style>
  <w:style w:type="paragraph" w:styleId="TOCHeading">
    <w:name w:val="TOC Heading"/>
    <w:basedOn w:val="Heading1"/>
    <w:next w:val="Normal"/>
    <w:uiPriority w:val="39"/>
    <w:unhideWhenUsed/>
    <w:rsid w:val="00B76EA7"/>
    <w:pPr>
      <w:spacing w:before="200" w:after="240" w:line="276" w:lineRule="auto"/>
      <w:outlineLvl w:val="9"/>
    </w:pPr>
    <w:rPr>
      <w:rFonts w:ascii="Calibri Light" w:hAnsi="Calibri Light" w:cs="Times New Roman"/>
      <w:bCs/>
      <w:color w:val="2E74B5"/>
      <w:sz w:val="28"/>
      <w:szCs w:val="28"/>
      <w:lang w:eastAsia="nb-NO"/>
    </w:rPr>
  </w:style>
  <w:style w:type="paragraph" w:styleId="Header">
    <w:name w:val="header"/>
    <w:basedOn w:val="Normal"/>
    <w:link w:val="HeaderChar"/>
    <w:uiPriority w:val="99"/>
    <w:unhideWhenUsed/>
    <w:locked/>
    <w:rsid w:val="003A4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A4324"/>
    <w:rPr>
      <w:rFonts w:ascii="Calibri" w:eastAsia="Calibri" w:hAnsi="Calibri" w:cs="Times New Roman"/>
    </w:rPr>
  </w:style>
  <w:style w:type="numbering" w:customStyle="1" w:styleId="ListStyle">
    <w:name w:val="List Style"/>
    <w:uiPriority w:val="99"/>
    <w:rsid w:val="001F14E7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BF0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F0B9B"/>
    <w:rPr>
      <w:rFonts w:ascii="Segoe UI" w:eastAsia="Calibri" w:hAnsi="Segoe UI" w:cs="Segoe UI"/>
      <w:sz w:val="18"/>
      <w:szCs w:val="18"/>
    </w:rPr>
  </w:style>
  <w:style w:type="paragraph" w:customStyle="1" w:styleId="BlankPage">
    <w:name w:val="Blank Page"/>
    <w:link w:val="BlankPageChar"/>
    <w:rsid w:val="00C429B6"/>
    <w:pPr>
      <w:spacing w:before="4680" w:line="259" w:lineRule="auto"/>
      <w:jc w:val="center"/>
    </w:pPr>
    <w:rPr>
      <w:noProof/>
      <w:sz w:val="22"/>
      <w:szCs w:val="22"/>
      <w:lang w:val="en-US" w:eastAsia="en-US"/>
    </w:rPr>
  </w:style>
  <w:style w:type="character" w:customStyle="1" w:styleId="BlankPageChar">
    <w:name w:val="Blank Page Char"/>
    <w:link w:val="BlankPage"/>
    <w:rsid w:val="00C429B6"/>
    <w:rPr>
      <w:rFonts w:ascii="Calibri" w:eastAsia="Calibri" w:hAnsi="Calibri" w:cs="Times New Roman"/>
      <w:noProof/>
    </w:rPr>
  </w:style>
  <w:style w:type="paragraph" w:styleId="ListParagraph">
    <w:name w:val="List Paragraph"/>
    <w:basedOn w:val="Normal"/>
    <w:uiPriority w:val="34"/>
    <w:locked/>
    <w:rsid w:val="003139C0"/>
    <w:pPr>
      <w:ind w:left="720"/>
      <w:contextualSpacing/>
    </w:pPr>
  </w:style>
  <w:style w:type="paragraph" w:customStyle="1" w:styleId="ListHeading">
    <w:name w:val="List Heading"/>
    <w:basedOn w:val="Normal"/>
    <w:next w:val="Normal"/>
    <w:qFormat/>
    <w:rsid w:val="00040A50"/>
    <w:pPr>
      <w:pBdr>
        <w:top w:val="single" w:sz="4" w:space="0" w:color="003351"/>
        <w:left w:val="single" w:sz="4" w:space="4" w:color="003351"/>
        <w:bottom w:val="single" w:sz="4" w:space="1" w:color="003351"/>
        <w:right w:val="single" w:sz="4" w:space="4" w:color="003351"/>
      </w:pBdr>
      <w:shd w:val="clear" w:color="auto" w:fill="00475B"/>
      <w:spacing w:before="120" w:after="120" w:line="480" w:lineRule="exact"/>
      <w:ind w:left="113" w:right="113"/>
    </w:pPr>
    <w:rPr>
      <w:rFonts w:ascii="Arial" w:eastAsia="Times New Roman" w:hAnsi="Arial"/>
      <w:b/>
      <w:bCs/>
      <w:color w:val="FFFFFF"/>
      <w:sz w:val="36"/>
      <w:szCs w:val="20"/>
    </w:rPr>
  </w:style>
  <w:style w:type="table" w:styleId="TableGrid">
    <w:name w:val="Table Grid"/>
    <w:basedOn w:val="TableNormal"/>
    <w:locked/>
    <w:rsid w:val="00471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4">
    <w:name w:val="Light Grid Accent 4"/>
    <w:basedOn w:val="TableNormal"/>
    <w:uiPriority w:val="62"/>
    <w:locked/>
    <w:rsid w:val="001B4CCD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Berlin Sans FB Demi" w:eastAsia="Times New Roman" w:hAnsi="Berlin Sans FB Demi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Berlin Sans FB Demi" w:eastAsia="Times New Roman" w:hAnsi="Berlin Sans FB Demi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Berlin Sans FB Demi" w:eastAsia="Times New Roman" w:hAnsi="Berlin Sans FB Demi" w:cs="Times New Roman"/>
        <w:b/>
        <w:bCs/>
      </w:rPr>
    </w:tblStylePr>
    <w:tblStylePr w:type="lastCol">
      <w:rPr>
        <w:rFonts w:ascii="Berlin Sans FB Demi" w:eastAsia="Times New Roman" w:hAnsi="Berlin Sans FB Demi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LightGrid-Accent6">
    <w:name w:val="Light Grid Accent 6"/>
    <w:basedOn w:val="TableNormal"/>
    <w:uiPriority w:val="62"/>
    <w:locked/>
    <w:rsid w:val="00AA6C11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Berlin Sans FB Demi" w:eastAsia="Times New Roman" w:hAnsi="Berlin Sans FB Demi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Berlin Sans FB Demi" w:eastAsia="Times New Roman" w:hAnsi="Berlin Sans FB Demi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Berlin Sans FB Demi" w:eastAsia="Times New Roman" w:hAnsi="Berlin Sans FB Demi" w:cs="Times New Roman"/>
        <w:b/>
        <w:bCs/>
      </w:rPr>
    </w:tblStylePr>
    <w:tblStylePr w:type="lastCol">
      <w:rPr>
        <w:rFonts w:ascii="Berlin Sans FB Demi" w:eastAsia="Times New Roman" w:hAnsi="Berlin Sans FB Demi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LightGrid-Accent5">
    <w:name w:val="Light Grid Accent 5"/>
    <w:basedOn w:val="TableNormal"/>
    <w:uiPriority w:val="62"/>
    <w:locked/>
    <w:rsid w:val="00172BA0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Berlin Sans FB Demi" w:eastAsia="Times New Roman" w:hAnsi="Berlin Sans FB Demi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Berlin Sans FB Demi" w:eastAsia="Times New Roman" w:hAnsi="Berlin Sans FB Demi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Berlin Sans FB Demi" w:eastAsia="Times New Roman" w:hAnsi="Berlin Sans FB Demi" w:cs="Times New Roman"/>
        <w:b/>
        <w:bCs/>
      </w:rPr>
    </w:tblStylePr>
    <w:tblStylePr w:type="lastCol">
      <w:rPr>
        <w:rFonts w:ascii="Berlin Sans FB Demi" w:eastAsia="Times New Roman" w:hAnsi="Berlin Sans FB Demi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61">
    <w:name w:val="Light Grid - Accent 61"/>
    <w:basedOn w:val="TableNormal"/>
    <w:next w:val="LightGrid-Accent6"/>
    <w:uiPriority w:val="62"/>
    <w:rsid w:val="00443042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Berlin Sans FB Demi" w:eastAsia="Times New Roman" w:hAnsi="Berlin Sans FB Demi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Berlin Sans FB Demi" w:eastAsia="Times New Roman" w:hAnsi="Berlin Sans FB Demi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Berlin Sans FB Demi" w:eastAsia="Times New Roman" w:hAnsi="Berlin Sans FB Demi" w:cs="Times New Roman"/>
        <w:b/>
        <w:bCs/>
      </w:rPr>
    </w:tblStylePr>
    <w:tblStylePr w:type="lastCol">
      <w:rPr>
        <w:rFonts w:ascii="Berlin Sans FB Demi" w:eastAsia="Times New Roman" w:hAnsi="Berlin Sans FB Demi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customStyle="1" w:styleId="LightGrid-Accent62">
    <w:name w:val="Light Grid - Accent 62"/>
    <w:basedOn w:val="TableNormal"/>
    <w:next w:val="LightGrid-Accent6"/>
    <w:uiPriority w:val="62"/>
    <w:rsid w:val="00443042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Berlin Sans FB Demi" w:eastAsia="Times New Roman" w:hAnsi="Berlin Sans FB Demi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Berlin Sans FB Demi" w:eastAsia="Times New Roman" w:hAnsi="Berlin Sans FB Demi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Berlin Sans FB Demi" w:eastAsia="Times New Roman" w:hAnsi="Berlin Sans FB Demi" w:cs="Times New Roman"/>
        <w:b/>
        <w:bCs/>
      </w:rPr>
    </w:tblStylePr>
    <w:tblStylePr w:type="lastCol">
      <w:rPr>
        <w:rFonts w:ascii="Berlin Sans FB Demi" w:eastAsia="Times New Roman" w:hAnsi="Berlin Sans FB Demi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LightGrid-Accent2">
    <w:name w:val="Light Grid Accent 2"/>
    <w:basedOn w:val="TableNormal"/>
    <w:uiPriority w:val="62"/>
    <w:locked/>
    <w:rsid w:val="00EB4EDD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Berlin Sans FB Demi" w:eastAsia="Times New Roman" w:hAnsi="Berlin Sans FB Demi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Berlin Sans FB Demi" w:eastAsia="Times New Roman" w:hAnsi="Berlin Sans FB Demi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Berlin Sans FB Demi" w:eastAsia="Times New Roman" w:hAnsi="Berlin Sans FB Demi" w:cs="Times New Roman"/>
        <w:b/>
        <w:bCs/>
      </w:rPr>
    </w:tblStylePr>
    <w:tblStylePr w:type="lastCol">
      <w:rPr>
        <w:rFonts w:ascii="Berlin Sans FB Demi" w:eastAsia="Times New Roman" w:hAnsi="Berlin Sans FB Demi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paragraph" w:customStyle="1" w:styleId="DefaultText">
    <w:name w:val="Default Text"/>
    <w:basedOn w:val="Normal"/>
    <w:rsid w:val="00261CD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/>
      <w:sz w:val="24"/>
      <w:szCs w:val="20"/>
      <w:lang w:val="en-GB"/>
    </w:rPr>
  </w:style>
  <w:style w:type="paragraph" w:customStyle="1" w:styleId="TableText">
    <w:name w:val="Table Text"/>
    <w:basedOn w:val="Normal"/>
    <w:rsid w:val="00261CD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e\Downloads\RSQ%2010a%20-%20OWS%20Instruction%20to%20Master%20Checkli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B3C697-134A-4EC3-8D53-1F6E695953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013067-A951-4C2A-9330-F2B78196A3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CBD90F-8BE8-40D0-92D2-504513D091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21B35F-B9CE-4DB0-B3A9-682A3283C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RSQ 10a - OWS Instruction to Master Checklist.dotx</Template>
  <TotalTime>32</TotalTime>
  <Pages>3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V.Ships (UK) Ltd.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</dc:creator>
  <cp:lastModifiedBy>Muhammed sabeeh</cp:lastModifiedBy>
  <cp:revision>16</cp:revision>
  <cp:lastPrinted>2015-07-06T11:26:00Z</cp:lastPrinted>
  <dcterms:created xsi:type="dcterms:W3CDTF">2020-11-02T11:39:00Z</dcterms:created>
  <dcterms:modified xsi:type="dcterms:W3CDTF">2025-01-07T06:23:00Z</dcterms:modified>
</cp:coreProperties>
</file>